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7DBDB" w14:textId="77777777" w:rsidR="002F57B3" w:rsidRPr="00AB38AA" w:rsidRDefault="002F57B3" w:rsidP="00AB38AA">
      <w:pPr>
        <w:pStyle w:val="lnxFlietext"/>
      </w:pPr>
    </w:p>
    <w:p w14:paraId="272585D0" w14:textId="77777777" w:rsidR="00ED70C1" w:rsidRPr="0012588C" w:rsidRDefault="00ED70C1" w:rsidP="00ED70C1">
      <w:pPr>
        <w:pStyle w:val="lnxH1"/>
        <w:rPr>
          <w:lang w:val="en-GB"/>
        </w:rPr>
      </w:pPr>
      <w:r w:rsidRPr="0012588C">
        <w:rPr>
          <w:lang w:val="en-GB"/>
        </w:rPr>
        <w:t>Erasmus + student mobility project</w:t>
      </w:r>
    </w:p>
    <w:p w14:paraId="658B4D68" w14:textId="77777777" w:rsidR="00ED70C1" w:rsidRPr="0012588C" w:rsidRDefault="00ED70C1" w:rsidP="00ED70C1">
      <w:pPr>
        <w:pStyle w:val="lnxZwischenberschrift"/>
        <w:rPr>
          <w:lang w:val="en-GB"/>
        </w:rPr>
      </w:pPr>
      <w:r w:rsidRPr="0012588C">
        <w:rPr>
          <w:lang w:val="en-GB"/>
        </w:rPr>
        <w:t>Student data</w:t>
      </w:r>
    </w:p>
    <w:p w14:paraId="1208CB8C" w14:textId="36CDEDE4" w:rsidR="00045E37" w:rsidRDefault="00ED70C1" w:rsidP="00ED70C1">
      <w:pPr>
        <w:pStyle w:val="lnxFlietextHervorhebung"/>
        <w:rPr>
          <w:lang w:val="en-US"/>
        </w:rPr>
      </w:pPr>
      <w:r w:rsidRPr="00ED70C1">
        <w:rPr>
          <w:lang w:val="en-US"/>
        </w:rPr>
        <w:t>Student full name:</w:t>
      </w:r>
    </w:p>
    <w:p w14:paraId="152C16ED" w14:textId="77777777" w:rsidR="00045E37" w:rsidRPr="00ED70C1" w:rsidRDefault="00045E37" w:rsidP="00ED70C1">
      <w:pPr>
        <w:pStyle w:val="lnxFlietextHervorhebung"/>
        <w:rPr>
          <w:lang w:val="en-US"/>
        </w:rPr>
      </w:pPr>
    </w:p>
    <w:p w14:paraId="37DCCBDE" w14:textId="77777777" w:rsidR="00ED70C1" w:rsidRPr="00ED70C1" w:rsidRDefault="00ED70C1" w:rsidP="00ED70C1">
      <w:pPr>
        <w:pStyle w:val="lnxFlietextHervorhebung"/>
        <w:rPr>
          <w:lang w:val="en-US"/>
        </w:rPr>
      </w:pPr>
      <w:r w:rsidRPr="00ED70C1">
        <w:rPr>
          <w:lang w:val="en-US"/>
        </w:rPr>
        <w:t>Nationality:</w:t>
      </w:r>
    </w:p>
    <w:p w14:paraId="3C32DCFA" w14:textId="77777777" w:rsidR="00045E37" w:rsidRDefault="00045E37" w:rsidP="00ED70C1">
      <w:pPr>
        <w:pStyle w:val="lnxFlietextHervorhebung"/>
        <w:rPr>
          <w:lang w:val="en-US"/>
        </w:rPr>
      </w:pPr>
    </w:p>
    <w:p w14:paraId="2C85CB48" w14:textId="5778466E" w:rsidR="00ED70C1" w:rsidRPr="00ED70C1" w:rsidRDefault="00ED70C1" w:rsidP="00ED70C1">
      <w:pPr>
        <w:pStyle w:val="lnxFlietextHervorhebung"/>
        <w:rPr>
          <w:lang w:val="en-US"/>
        </w:rPr>
      </w:pPr>
      <w:r w:rsidRPr="00ED70C1">
        <w:rPr>
          <w:lang w:val="en-US"/>
        </w:rPr>
        <w:t>Registration student number:</w:t>
      </w:r>
    </w:p>
    <w:p w14:paraId="679C9D17" w14:textId="77777777" w:rsidR="00045E37" w:rsidRDefault="00045E37" w:rsidP="00ED70C1">
      <w:pPr>
        <w:pStyle w:val="lnxFlietextHervorhebung"/>
        <w:rPr>
          <w:lang w:val="en-US"/>
        </w:rPr>
      </w:pPr>
    </w:p>
    <w:p w14:paraId="23D45583" w14:textId="065435B2" w:rsidR="00ED70C1" w:rsidRPr="00ED70C1" w:rsidRDefault="00ED70C1" w:rsidP="00ED70C1">
      <w:pPr>
        <w:pStyle w:val="lnxFlietextHervorhebung"/>
        <w:rPr>
          <w:lang w:val="en-US"/>
        </w:rPr>
      </w:pPr>
      <w:r w:rsidRPr="00ED70C1">
        <w:rPr>
          <w:lang w:val="en-US"/>
        </w:rPr>
        <w:t>Study field:</w:t>
      </w:r>
    </w:p>
    <w:p w14:paraId="7DC8500A" w14:textId="77777777" w:rsidR="00045E37" w:rsidRDefault="00045E37" w:rsidP="00ED70C1">
      <w:pPr>
        <w:pStyle w:val="lnxFlietextHervorhebung"/>
        <w:rPr>
          <w:lang w:val="en-US"/>
        </w:rPr>
      </w:pPr>
    </w:p>
    <w:p w14:paraId="23E13997" w14:textId="7E437ABB" w:rsidR="00ED70C1" w:rsidRPr="00ED70C1" w:rsidRDefault="00ED70C1" w:rsidP="00ED70C1">
      <w:pPr>
        <w:pStyle w:val="lnxFlietextHervorhebung"/>
        <w:rPr>
          <w:lang w:val="en-US"/>
        </w:rPr>
      </w:pPr>
      <w:r w:rsidRPr="00ED70C1">
        <w:rPr>
          <w:lang w:val="en-US"/>
        </w:rPr>
        <w:t>Current semester of enrolment:</w:t>
      </w:r>
    </w:p>
    <w:p w14:paraId="6C9ECB1B" w14:textId="77777777" w:rsidR="00045E37" w:rsidRDefault="00045E37" w:rsidP="00ED70C1">
      <w:pPr>
        <w:pStyle w:val="lnxFlietextHervorhebung"/>
        <w:rPr>
          <w:lang w:val="en-US"/>
        </w:rPr>
      </w:pPr>
    </w:p>
    <w:p w14:paraId="126B15C6" w14:textId="08B3966F" w:rsidR="00ED70C1" w:rsidRPr="00ED70C1" w:rsidRDefault="00ED70C1" w:rsidP="00ED70C1">
      <w:pPr>
        <w:pStyle w:val="lnxFlietextHervorhebung"/>
        <w:rPr>
          <w:lang w:val="en-US"/>
        </w:rPr>
      </w:pPr>
      <w:r w:rsidRPr="00ED70C1">
        <w:rPr>
          <w:lang w:val="en-US"/>
        </w:rPr>
        <w:t>Cohort:</w:t>
      </w:r>
    </w:p>
    <w:p w14:paraId="6FF236A9" w14:textId="77777777" w:rsidR="00045E37" w:rsidRDefault="00045E37" w:rsidP="00ED70C1">
      <w:pPr>
        <w:pStyle w:val="lnxFlietextHervorhebung"/>
        <w:rPr>
          <w:lang w:val="en-US"/>
        </w:rPr>
      </w:pPr>
    </w:p>
    <w:p w14:paraId="312EFE15" w14:textId="22E2C026" w:rsidR="00ED70C1" w:rsidRPr="00ED70C1" w:rsidRDefault="00ED70C1" w:rsidP="00ED70C1">
      <w:pPr>
        <w:pStyle w:val="lnxFlietextHervorhebung"/>
        <w:rPr>
          <w:lang w:val="en-US"/>
        </w:rPr>
      </w:pPr>
      <w:proofErr w:type="spellStart"/>
      <w:r w:rsidRPr="00ED70C1">
        <w:rPr>
          <w:lang w:val="en-US"/>
        </w:rPr>
        <w:t>Europass</w:t>
      </w:r>
      <w:proofErr w:type="spellEnd"/>
      <w:r w:rsidRPr="00ED70C1">
        <w:rPr>
          <w:lang w:val="en-US"/>
        </w:rPr>
        <w:t xml:space="preserve"> CV link:</w:t>
      </w:r>
    </w:p>
    <w:p w14:paraId="2219D3EC" w14:textId="77777777" w:rsidR="00ED70C1" w:rsidRPr="00ED70C1" w:rsidRDefault="00ED70C1" w:rsidP="00ED70C1">
      <w:pPr>
        <w:pStyle w:val="lnxZwischenberschrift"/>
        <w:rPr>
          <w:lang w:val="en-US"/>
        </w:rPr>
      </w:pPr>
      <w:r w:rsidRPr="00ED70C1">
        <w:rPr>
          <w:lang w:val="en-US"/>
        </w:rPr>
        <w:t xml:space="preserve">Mobility expected period </w:t>
      </w:r>
    </w:p>
    <w:p w14:paraId="200589F3" w14:textId="77777777" w:rsidR="00B26C60" w:rsidRDefault="00ED70C1" w:rsidP="00B26C60">
      <w:pPr>
        <w:pStyle w:val="lnxFlietextHervorhebung"/>
        <w:rPr>
          <w:lang w:val="en-US"/>
        </w:rPr>
      </w:pPr>
      <w:r w:rsidRPr="00ED70C1">
        <w:rPr>
          <w:lang w:val="en-US"/>
        </w:rPr>
        <w:t>Mobility period(s):</w:t>
      </w:r>
      <w:r w:rsidR="00B26C60">
        <w:rPr>
          <w:lang w:val="en-US"/>
        </w:rPr>
        <w:t xml:space="preserve"> </w:t>
      </w:r>
    </w:p>
    <w:p w14:paraId="31066EF8" w14:textId="205CB7D8" w:rsidR="00ED70C1" w:rsidRPr="00B26C60" w:rsidRDefault="00ED70C1" w:rsidP="00B26C60">
      <w:pPr>
        <w:pStyle w:val="lnxFlietextHervorhebung"/>
        <w:rPr>
          <w:b w:val="0"/>
          <w:bCs/>
          <w:lang w:val="en-US"/>
        </w:rPr>
      </w:pPr>
      <w:r w:rsidRPr="00B26C60">
        <w:rPr>
          <w:b w:val="0"/>
          <w:bCs/>
          <w:lang w:val="en-US"/>
        </w:rPr>
        <w:t xml:space="preserve">from </w:t>
      </w:r>
      <w:proofErr w:type="spellStart"/>
      <w:r w:rsidRPr="00B26C60">
        <w:rPr>
          <w:lang w:val="en-US"/>
        </w:rPr>
        <w:t>xx.</w:t>
      </w:r>
      <w:proofErr w:type="gramStart"/>
      <w:r w:rsidRPr="00B26C60">
        <w:rPr>
          <w:lang w:val="en-US"/>
        </w:rPr>
        <w:t>xx.xxxx</w:t>
      </w:r>
      <w:proofErr w:type="spellEnd"/>
      <w:proofErr w:type="gramEnd"/>
      <w:r w:rsidRPr="00B26C60">
        <w:rPr>
          <w:b w:val="0"/>
          <w:bCs/>
          <w:lang w:val="en-US"/>
        </w:rPr>
        <w:t xml:space="preserve"> to </w:t>
      </w:r>
      <w:proofErr w:type="spellStart"/>
      <w:r w:rsidR="00B26C60" w:rsidRPr="00B26C60">
        <w:rPr>
          <w:lang w:val="en-US"/>
        </w:rPr>
        <w:t>xx.xx.xxxx</w:t>
      </w:r>
      <w:proofErr w:type="spellEnd"/>
      <w:r w:rsidR="00B26C60" w:rsidRPr="00B26C60">
        <w:rPr>
          <w:b w:val="0"/>
          <w:bCs/>
          <w:lang w:val="en-US"/>
        </w:rPr>
        <w:t xml:space="preserve"> </w:t>
      </w:r>
    </w:p>
    <w:p w14:paraId="2CD92914" w14:textId="77777777" w:rsidR="00ED70C1" w:rsidRDefault="00ED70C1">
      <w:pPr>
        <w:spacing w:after="0"/>
        <w:rPr>
          <w:rFonts w:ascii="Arial" w:eastAsiaTheme="minorHAnsi" w:hAnsi="Arial"/>
          <w:b/>
          <w:bCs/>
          <w:sz w:val="19"/>
          <w:lang w:val="en-US" w:eastAsia="en-US"/>
        </w:rPr>
      </w:pPr>
      <w:r>
        <w:rPr>
          <w:b/>
          <w:bCs/>
          <w:lang w:val="en-US"/>
        </w:rPr>
        <w:br w:type="page"/>
      </w:r>
    </w:p>
    <w:p w14:paraId="5EDBEE05" w14:textId="77777777" w:rsidR="00ED70C1" w:rsidRPr="00ED70C1" w:rsidRDefault="00ED70C1" w:rsidP="00ED70C1">
      <w:pPr>
        <w:pStyle w:val="lnxZwischenberschrift"/>
        <w:rPr>
          <w:lang w:val="en-US"/>
        </w:rPr>
      </w:pPr>
      <w:r w:rsidRPr="00ED70C1">
        <w:rPr>
          <w:lang w:val="en-US"/>
        </w:rPr>
        <w:lastRenderedPageBreak/>
        <w:t>Host institutions options (in order of preference)</w:t>
      </w:r>
    </w:p>
    <w:p w14:paraId="36470C0F" w14:textId="6D40B437" w:rsidR="00ED70C1" w:rsidRPr="00ED70C1" w:rsidRDefault="00ED70C1" w:rsidP="00ED70C1">
      <w:pPr>
        <w:pStyle w:val="lnxFlietext"/>
        <w:rPr>
          <w:lang w:val="en-US"/>
        </w:rPr>
      </w:pPr>
      <w:r w:rsidRPr="00ED70C1">
        <w:rPr>
          <w:lang w:val="en-US"/>
        </w:rPr>
        <w:t>Institution first option name:</w:t>
      </w:r>
      <w:r w:rsidR="00045E37">
        <w:rPr>
          <w:lang w:val="en-US"/>
        </w:rPr>
        <w:t xml:space="preserve"> </w:t>
      </w:r>
      <w:r w:rsidR="00045E37">
        <w:rPr>
          <w:lang w:val="en-US"/>
        </w:rPr>
        <w:t>________________________________________________</w:t>
      </w:r>
      <w:r w:rsidR="00045E37">
        <w:rPr>
          <w:lang w:val="en-US"/>
        </w:rPr>
        <w:t>_______________</w:t>
      </w:r>
    </w:p>
    <w:p w14:paraId="5EA677E9" w14:textId="77777777" w:rsidR="00ED70C1" w:rsidRPr="0012588C" w:rsidRDefault="00ED70C1" w:rsidP="00ED70C1">
      <w:pPr>
        <w:ind w:left="1077"/>
        <w:jc w:val="both"/>
        <w:rPr>
          <w:rFonts w:cstheme="minorHAnsi"/>
          <w:lang w:val="en-GB"/>
        </w:rPr>
      </w:pPr>
    </w:p>
    <w:p w14:paraId="4427E518" w14:textId="4E31DC02" w:rsidR="00ED70C1" w:rsidRPr="00ED70C1" w:rsidRDefault="00ED70C1" w:rsidP="00ED70C1">
      <w:pPr>
        <w:pStyle w:val="lnxFlietextHervorhebung"/>
        <w:rPr>
          <w:lang w:val="en-US"/>
        </w:rPr>
      </w:pPr>
      <w:r w:rsidRPr="00ED70C1">
        <w:rPr>
          <w:lang w:val="en-US"/>
        </w:rPr>
        <w:t>Study plans</w:t>
      </w:r>
    </w:p>
    <w:p w14:paraId="69D2188F" w14:textId="77777777" w:rsidR="00ED70C1" w:rsidRPr="00ED70C1" w:rsidRDefault="00ED70C1" w:rsidP="00ED70C1">
      <w:pPr>
        <w:pStyle w:val="lnxFlietextHervorhebung"/>
        <w:rPr>
          <w:lang w:val="en-US"/>
        </w:rPr>
      </w:pPr>
    </w:p>
    <w:tbl>
      <w:tblPr>
        <w:tblStyle w:val="Gitternetztabelle2Akzent5"/>
        <w:tblW w:w="9070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118"/>
        <w:gridCol w:w="1417"/>
        <w:gridCol w:w="3118"/>
        <w:gridCol w:w="1417"/>
      </w:tblGrid>
      <w:tr w:rsidR="00ED70C1" w:rsidRPr="00E1613C" w14:paraId="14F0D6A1" w14:textId="77777777" w:rsidTr="00B26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shd w:val="clear" w:color="auto" w:fill="0B3044" w:themeFill="text2"/>
          </w:tcPr>
          <w:p w14:paraId="3405E990" w14:textId="77777777" w:rsidR="00ED70C1" w:rsidRPr="00E1613C" w:rsidRDefault="00ED70C1" w:rsidP="00BD37F7">
            <w:pPr>
              <w:pStyle w:val="lnxFlietext"/>
              <w:rPr>
                <w:lang w:val="en-GB"/>
              </w:rPr>
            </w:pPr>
            <w:r>
              <w:rPr>
                <w:lang w:val="en-GB"/>
              </w:rPr>
              <w:t xml:space="preserve">LUNEX </w:t>
            </w:r>
            <w:r w:rsidRPr="00ED70C1">
              <w:t xml:space="preserve">University </w:t>
            </w:r>
          </w:p>
        </w:tc>
        <w:tc>
          <w:tcPr>
            <w:tcW w:w="1417" w:type="dxa"/>
            <w:tcBorders>
              <w:right w:val="single" w:sz="4" w:space="0" w:color="0B3044" w:themeColor="text2"/>
            </w:tcBorders>
            <w:shd w:val="clear" w:color="auto" w:fill="0B3044" w:themeFill="text2"/>
            <w:vAlign w:val="center"/>
          </w:tcPr>
          <w:p w14:paraId="61DE1A45" w14:textId="77777777" w:rsidR="00ED70C1" w:rsidRPr="00E1613C" w:rsidRDefault="00ED70C1" w:rsidP="00BD37F7">
            <w:pPr>
              <w:pStyle w:val="lnxFli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rFonts w:eastAsia="Calibri"/>
                <w:lang w:val="en-GB"/>
              </w:rPr>
              <w:t>ECTS</w:t>
            </w:r>
          </w:p>
        </w:tc>
        <w:tc>
          <w:tcPr>
            <w:tcW w:w="3118" w:type="dxa"/>
            <w:tcBorders>
              <w:left w:val="single" w:sz="4" w:space="0" w:color="0B3044" w:themeColor="text2"/>
            </w:tcBorders>
            <w:shd w:val="clear" w:color="auto" w:fill="0B3044" w:themeFill="text2"/>
          </w:tcPr>
          <w:p w14:paraId="20A2A48E" w14:textId="77777777" w:rsidR="00ED70C1" w:rsidRPr="002F57B3" w:rsidRDefault="00ED70C1" w:rsidP="00BD37F7">
            <w:pPr>
              <w:pStyle w:val="lnxFli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proofErr w:type="spellStart"/>
            <w:r w:rsidRPr="00ED70C1">
              <w:rPr>
                <w:rFonts w:eastAsia="Calibri"/>
              </w:rPr>
              <w:t>Foreign</w:t>
            </w:r>
            <w:proofErr w:type="spellEnd"/>
            <w:r w:rsidRPr="00ED70C1">
              <w:rPr>
                <w:rFonts w:eastAsia="Calibri"/>
              </w:rPr>
              <w:t xml:space="preserve"> </w:t>
            </w:r>
            <w:proofErr w:type="spellStart"/>
            <w:r w:rsidRPr="00ED70C1">
              <w:rPr>
                <w:rFonts w:eastAsia="Calibri"/>
              </w:rPr>
              <w:t>institution</w:t>
            </w:r>
            <w:proofErr w:type="spellEnd"/>
            <w:r w:rsidRPr="00ED70C1">
              <w:rPr>
                <w:rFonts w:eastAsia="Calibri"/>
              </w:rPr>
              <w:t xml:space="preserve"> </w:t>
            </w:r>
          </w:p>
        </w:tc>
        <w:tc>
          <w:tcPr>
            <w:tcW w:w="1417" w:type="dxa"/>
            <w:shd w:val="clear" w:color="auto" w:fill="0B3044" w:themeFill="text2"/>
            <w:vAlign w:val="center"/>
          </w:tcPr>
          <w:p w14:paraId="1A8FAD1C" w14:textId="77777777" w:rsidR="00ED70C1" w:rsidRPr="00ED70C1" w:rsidRDefault="00ED70C1" w:rsidP="00BD37F7">
            <w:pPr>
              <w:pStyle w:val="lnxFli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  <w:lang w:val="en-GB"/>
              </w:rPr>
              <w:t>ECTS</w:t>
            </w:r>
          </w:p>
        </w:tc>
      </w:tr>
      <w:tr w:rsidR="00ED70C1" w:rsidRPr="00E1613C" w14:paraId="352C68A3" w14:textId="77777777" w:rsidTr="00B26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76668E97" w14:textId="77777777" w:rsidR="00ED70C1" w:rsidRPr="002F57B3" w:rsidRDefault="00ED70C1" w:rsidP="00BD37F7">
            <w:pPr>
              <w:pStyle w:val="lnxFlietext"/>
              <w:rPr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57792839" w14:textId="77777777" w:rsidR="00ED70C1" w:rsidRPr="00E1613C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5E08E5CD" w14:textId="77777777" w:rsidR="00ED70C1" w:rsidRPr="00E1613C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1664D42C" w14:textId="77777777" w:rsidR="00ED70C1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ED70C1" w:rsidRPr="00D75B16" w14:paraId="2027FDD0" w14:textId="77777777" w:rsidTr="00B26C60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03B70817" w14:textId="77777777" w:rsidR="00ED70C1" w:rsidRPr="002F57B3" w:rsidRDefault="00ED70C1" w:rsidP="00BD37F7">
            <w:pPr>
              <w:pStyle w:val="lnxFlietext"/>
              <w:rPr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vAlign w:val="center"/>
          </w:tcPr>
          <w:p w14:paraId="1FBE09CA" w14:textId="77777777" w:rsidR="00ED70C1" w:rsidRPr="00E1613C" w:rsidRDefault="00ED70C1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</w:tcPr>
          <w:p w14:paraId="588A3D08" w14:textId="77777777" w:rsidR="00ED70C1" w:rsidRPr="00E1613C" w:rsidRDefault="00ED70C1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4A545404" w14:textId="77777777" w:rsidR="00ED70C1" w:rsidRDefault="00ED70C1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ED70C1" w:rsidRPr="00D75B16" w14:paraId="36B1B64D" w14:textId="77777777" w:rsidTr="00B26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3940DEAB" w14:textId="77777777" w:rsidR="00ED70C1" w:rsidRPr="002F57B3" w:rsidRDefault="00ED70C1" w:rsidP="00BD37F7">
            <w:pPr>
              <w:pStyle w:val="lnxFlietext"/>
              <w:rPr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08AB1240" w14:textId="77777777" w:rsidR="00ED70C1" w:rsidRPr="00E1613C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25E7E9B5" w14:textId="77777777" w:rsidR="00ED70C1" w:rsidRPr="00E1613C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4CFD9108" w14:textId="77777777" w:rsidR="00ED70C1" w:rsidRPr="002F57B3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ED70C1" w:rsidRPr="00D75B16" w14:paraId="40C4E8E0" w14:textId="77777777" w:rsidTr="00B26C60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auto"/>
            <w:vAlign w:val="center"/>
          </w:tcPr>
          <w:p w14:paraId="5AAB6C02" w14:textId="77777777" w:rsidR="00ED70C1" w:rsidRPr="002F57B3" w:rsidRDefault="00ED70C1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auto"/>
            <w:vAlign w:val="center"/>
          </w:tcPr>
          <w:p w14:paraId="7D5B5FDD" w14:textId="77777777" w:rsidR="00ED70C1" w:rsidRPr="002F57B3" w:rsidRDefault="00ED70C1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auto"/>
          </w:tcPr>
          <w:p w14:paraId="3579AB01" w14:textId="77777777" w:rsidR="00ED70C1" w:rsidRPr="002F57B3" w:rsidRDefault="00ED70C1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17A219CF" w14:textId="77777777" w:rsidR="00ED70C1" w:rsidRPr="002F57B3" w:rsidRDefault="00ED70C1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ED70C1" w:rsidRPr="00D75B16" w14:paraId="3C304934" w14:textId="77777777" w:rsidTr="00B26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5D26A893" w14:textId="77777777" w:rsidR="00ED70C1" w:rsidRDefault="00ED70C1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2F1DE905" w14:textId="77777777" w:rsidR="00ED70C1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29812196" w14:textId="77777777" w:rsidR="00ED70C1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59F236E1" w14:textId="77777777" w:rsidR="00ED70C1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ED70C1" w:rsidRPr="00D75B16" w14:paraId="1C1E1307" w14:textId="77777777" w:rsidTr="00B26C60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auto"/>
            <w:vAlign w:val="center"/>
          </w:tcPr>
          <w:p w14:paraId="23752636" w14:textId="77777777" w:rsidR="00ED70C1" w:rsidRPr="002F57B3" w:rsidRDefault="00ED70C1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auto"/>
            <w:vAlign w:val="center"/>
          </w:tcPr>
          <w:p w14:paraId="6047A2AF" w14:textId="77777777" w:rsidR="00ED70C1" w:rsidRDefault="00ED70C1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auto"/>
          </w:tcPr>
          <w:p w14:paraId="3738EED6" w14:textId="77777777" w:rsidR="00ED70C1" w:rsidRDefault="00ED70C1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1E2F6ABA" w14:textId="77777777" w:rsidR="00ED70C1" w:rsidRDefault="00ED70C1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ED70C1" w:rsidRPr="00D75B16" w14:paraId="340C1296" w14:textId="77777777" w:rsidTr="00B26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48CCA286" w14:textId="77777777" w:rsidR="00ED70C1" w:rsidRPr="002F57B3" w:rsidRDefault="00ED70C1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6D83C43F" w14:textId="77777777" w:rsidR="00ED70C1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730C8F5B" w14:textId="77777777" w:rsidR="00ED70C1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43E49A9B" w14:textId="77777777" w:rsidR="00ED70C1" w:rsidRDefault="00ED70C1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2901F131" w14:textId="77777777" w:rsidR="00045E37" w:rsidRDefault="00045E37" w:rsidP="00045E37">
      <w:pPr>
        <w:pStyle w:val="lnxFlietext"/>
        <w:rPr>
          <w:lang w:val="en-US"/>
        </w:rPr>
      </w:pPr>
    </w:p>
    <w:p w14:paraId="054FB04A" w14:textId="77777777" w:rsidR="00045E37" w:rsidRDefault="00045E37" w:rsidP="00045E37">
      <w:pPr>
        <w:pStyle w:val="lnxFlietext"/>
        <w:rPr>
          <w:lang w:val="en-US"/>
        </w:rPr>
      </w:pPr>
    </w:p>
    <w:p w14:paraId="22D9ED4B" w14:textId="21F94097" w:rsidR="00045E37" w:rsidRPr="00ED70C1" w:rsidRDefault="00ED70C1" w:rsidP="00045E37">
      <w:pPr>
        <w:pStyle w:val="lnxFlietext"/>
        <w:rPr>
          <w:lang w:val="en-US"/>
        </w:rPr>
      </w:pPr>
      <w:r>
        <w:rPr>
          <w:lang w:val="en-US"/>
        </w:rPr>
        <w:t>I</w:t>
      </w:r>
      <w:r w:rsidRPr="00ED70C1">
        <w:rPr>
          <w:lang w:val="en-US"/>
        </w:rPr>
        <w:t>nstitution second option name (if you have one)</w:t>
      </w:r>
      <w:r w:rsidR="00045E37">
        <w:rPr>
          <w:lang w:val="en-US"/>
        </w:rPr>
        <w:t xml:space="preserve">: </w:t>
      </w:r>
      <w:r w:rsidR="00045E37">
        <w:rPr>
          <w:lang w:val="en-US"/>
        </w:rPr>
        <w:t>______________________________________________</w:t>
      </w:r>
    </w:p>
    <w:p w14:paraId="5D54B7DE" w14:textId="77777777" w:rsidR="00045E37" w:rsidRPr="00045E37" w:rsidRDefault="00045E37" w:rsidP="00ED70C1">
      <w:pPr>
        <w:pStyle w:val="lnxFlietextHervorhebung"/>
        <w:rPr>
          <w:lang w:val="en-US"/>
        </w:rPr>
      </w:pPr>
    </w:p>
    <w:p w14:paraId="7000288C" w14:textId="4A8EA4CA" w:rsidR="00ED70C1" w:rsidRDefault="00ED70C1" w:rsidP="00ED70C1">
      <w:pPr>
        <w:pStyle w:val="lnxFlietextHervorhebung"/>
      </w:pPr>
      <w:r w:rsidRPr="00ED70C1">
        <w:t xml:space="preserve">Study </w:t>
      </w:r>
      <w:proofErr w:type="spellStart"/>
      <w:r w:rsidRPr="00ED70C1">
        <w:t>plans</w:t>
      </w:r>
      <w:proofErr w:type="spellEnd"/>
    </w:p>
    <w:p w14:paraId="5120817D" w14:textId="77777777" w:rsidR="00ED70C1" w:rsidRDefault="00ED70C1" w:rsidP="00ED70C1">
      <w:pPr>
        <w:pStyle w:val="lnxFlietextHervorhebung"/>
      </w:pPr>
    </w:p>
    <w:tbl>
      <w:tblPr>
        <w:tblStyle w:val="Gitternetztabelle2Akzent5"/>
        <w:tblW w:w="9070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118"/>
        <w:gridCol w:w="1417"/>
        <w:gridCol w:w="3118"/>
        <w:gridCol w:w="1417"/>
      </w:tblGrid>
      <w:tr w:rsidR="00B26C60" w:rsidRPr="00E1613C" w14:paraId="4015781F" w14:textId="77777777" w:rsidTr="00BD3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shd w:val="clear" w:color="auto" w:fill="0B3044" w:themeFill="text2"/>
          </w:tcPr>
          <w:p w14:paraId="305E2D93" w14:textId="77777777" w:rsidR="00B26C60" w:rsidRPr="00E1613C" w:rsidRDefault="00B26C60" w:rsidP="00BD37F7">
            <w:pPr>
              <w:pStyle w:val="lnxFlietext"/>
              <w:rPr>
                <w:lang w:val="en-GB"/>
              </w:rPr>
            </w:pPr>
            <w:r>
              <w:rPr>
                <w:lang w:val="en-GB"/>
              </w:rPr>
              <w:t xml:space="preserve">LUNEX </w:t>
            </w:r>
            <w:r w:rsidRPr="00ED70C1">
              <w:t xml:space="preserve">University </w:t>
            </w:r>
          </w:p>
        </w:tc>
        <w:tc>
          <w:tcPr>
            <w:tcW w:w="1417" w:type="dxa"/>
            <w:tcBorders>
              <w:right w:val="single" w:sz="4" w:space="0" w:color="0B3044" w:themeColor="text2"/>
            </w:tcBorders>
            <w:shd w:val="clear" w:color="auto" w:fill="0B3044" w:themeFill="text2"/>
            <w:vAlign w:val="center"/>
          </w:tcPr>
          <w:p w14:paraId="280737C5" w14:textId="77777777" w:rsidR="00B26C60" w:rsidRPr="00E1613C" w:rsidRDefault="00B26C60" w:rsidP="00BD37F7">
            <w:pPr>
              <w:pStyle w:val="lnxFli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rFonts w:eastAsia="Calibri"/>
                <w:lang w:val="en-GB"/>
              </w:rPr>
              <w:t>ECTS</w:t>
            </w:r>
          </w:p>
        </w:tc>
        <w:tc>
          <w:tcPr>
            <w:tcW w:w="3118" w:type="dxa"/>
            <w:tcBorders>
              <w:left w:val="single" w:sz="4" w:space="0" w:color="0B3044" w:themeColor="text2"/>
            </w:tcBorders>
            <w:shd w:val="clear" w:color="auto" w:fill="0B3044" w:themeFill="text2"/>
          </w:tcPr>
          <w:p w14:paraId="37F35277" w14:textId="77777777" w:rsidR="00B26C60" w:rsidRPr="002F57B3" w:rsidRDefault="00B26C60" w:rsidP="00BD37F7">
            <w:pPr>
              <w:pStyle w:val="lnxFli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proofErr w:type="spellStart"/>
            <w:r w:rsidRPr="00ED70C1">
              <w:rPr>
                <w:rFonts w:eastAsia="Calibri"/>
              </w:rPr>
              <w:t>Foreign</w:t>
            </w:r>
            <w:proofErr w:type="spellEnd"/>
            <w:r w:rsidRPr="00ED70C1">
              <w:rPr>
                <w:rFonts w:eastAsia="Calibri"/>
              </w:rPr>
              <w:t xml:space="preserve"> </w:t>
            </w:r>
            <w:proofErr w:type="spellStart"/>
            <w:r w:rsidRPr="00ED70C1">
              <w:rPr>
                <w:rFonts w:eastAsia="Calibri"/>
              </w:rPr>
              <w:t>institution</w:t>
            </w:r>
            <w:proofErr w:type="spellEnd"/>
            <w:r w:rsidRPr="00ED70C1">
              <w:rPr>
                <w:rFonts w:eastAsia="Calibri"/>
              </w:rPr>
              <w:t xml:space="preserve"> </w:t>
            </w:r>
          </w:p>
        </w:tc>
        <w:tc>
          <w:tcPr>
            <w:tcW w:w="1417" w:type="dxa"/>
            <w:shd w:val="clear" w:color="auto" w:fill="0B3044" w:themeFill="text2"/>
            <w:vAlign w:val="center"/>
          </w:tcPr>
          <w:p w14:paraId="0CAF672A" w14:textId="77777777" w:rsidR="00B26C60" w:rsidRPr="00ED70C1" w:rsidRDefault="00B26C60" w:rsidP="00BD37F7">
            <w:pPr>
              <w:pStyle w:val="lnxFli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  <w:lang w:val="en-GB"/>
              </w:rPr>
              <w:t>ECTS</w:t>
            </w:r>
          </w:p>
        </w:tc>
      </w:tr>
      <w:tr w:rsidR="00B26C60" w:rsidRPr="00E1613C" w14:paraId="514F1616" w14:textId="77777777" w:rsidTr="00BD3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12AE0A24" w14:textId="77777777" w:rsidR="00B26C60" w:rsidRPr="002F57B3" w:rsidRDefault="00B26C60" w:rsidP="00BD37F7">
            <w:pPr>
              <w:pStyle w:val="lnxFlietext"/>
              <w:rPr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39C7C87E" w14:textId="77777777" w:rsidR="00B26C60" w:rsidRPr="00E1613C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40635334" w14:textId="77777777" w:rsidR="00B26C60" w:rsidRPr="00E1613C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3D7BCC08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0AEEBE00" w14:textId="77777777" w:rsidTr="00BD37F7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620F3942" w14:textId="77777777" w:rsidR="00B26C60" w:rsidRPr="002F57B3" w:rsidRDefault="00B26C60" w:rsidP="00BD37F7">
            <w:pPr>
              <w:pStyle w:val="lnxFlietext"/>
              <w:rPr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vAlign w:val="center"/>
          </w:tcPr>
          <w:p w14:paraId="7D148F0F" w14:textId="77777777" w:rsidR="00B26C60" w:rsidRPr="00E1613C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</w:tcPr>
          <w:p w14:paraId="18C13CD8" w14:textId="77777777" w:rsidR="00B26C60" w:rsidRPr="00E1613C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4847F0D4" w14:textId="77777777" w:rsidR="00B26C60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6E537BF3" w14:textId="77777777" w:rsidTr="00BD3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03FBB655" w14:textId="77777777" w:rsidR="00B26C60" w:rsidRPr="002F57B3" w:rsidRDefault="00B26C60" w:rsidP="00BD37F7">
            <w:pPr>
              <w:pStyle w:val="lnxFlietext"/>
              <w:rPr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6A8E946C" w14:textId="77777777" w:rsidR="00B26C60" w:rsidRPr="00E1613C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7AE0E040" w14:textId="77777777" w:rsidR="00B26C60" w:rsidRPr="00E1613C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20080278" w14:textId="77777777" w:rsidR="00B26C60" w:rsidRPr="002F57B3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093BEF80" w14:textId="77777777" w:rsidTr="00BD37F7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auto"/>
            <w:vAlign w:val="center"/>
          </w:tcPr>
          <w:p w14:paraId="13C708A0" w14:textId="77777777" w:rsidR="00B26C60" w:rsidRPr="002F57B3" w:rsidRDefault="00B26C60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auto"/>
            <w:vAlign w:val="center"/>
          </w:tcPr>
          <w:p w14:paraId="55A2929A" w14:textId="77777777" w:rsidR="00B26C60" w:rsidRPr="002F57B3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auto"/>
          </w:tcPr>
          <w:p w14:paraId="58DF0BCA" w14:textId="77777777" w:rsidR="00B26C60" w:rsidRPr="002F57B3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7FD42928" w14:textId="77777777" w:rsidR="00B26C60" w:rsidRPr="002F57B3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518AE25D" w14:textId="77777777" w:rsidTr="00BD3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5B5FC0AA" w14:textId="77777777" w:rsidR="00B26C60" w:rsidRDefault="00B26C60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036F1852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5804BE1B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48FDF41D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257CBCE9" w14:textId="77777777" w:rsidTr="00BD37F7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auto"/>
            <w:vAlign w:val="center"/>
          </w:tcPr>
          <w:p w14:paraId="581ADDDB" w14:textId="77777777" w:rsidR="00B26C60" w:rsidRPr="002F57B3" w:rsidRDefault="00B26C60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auto"/>
            <w:vAlign w:val="center"/>
          </w:tcPr>
          <w:p w14:paraId="19BDECC2" w14:textId="77777777" w:rsidR="00B26C60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auto"/>
          </w:tcPr>
          <w:p w14:paraId="26308BEB" w14:textId="77777777" w:rsidR="00B26C60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2F748E1D" w14:textId="77777777" w:rsidR="00B26C60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0129F933" w14:textId="77777777" w:rsidTr="00BD3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3D681056" w14:textId="77777777" w:rsidR="00B26C60" w:rsidRPr="002F57B3" w:rsidRDefault="00B26C60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5C4776FA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3CAC3674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35B1CD9E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00D77DC2" w14:textId="77777777" w:rsidR="00045E37" w:rsidRDefault="00045E37" w:rsidP="00045E37">
      <w:pPr>
        <w:pStyle w:val="lnxFlietext"/>
        <w:rPr>
          <w:lang w:val="en-US"/>
        </w:rPr>
      </w:pPr>
    </w:p>
    <w:p w14:paraId="3254FE73" w14:textId="77777777" w:rsidR="00045E37" w:rsidRDefault="00045E37">
      <w:pPr>
        <w:spacing w:after="0"/>
        <w:rPr>
          <w:rFonts w:ascii="Arial" w:eastAsiaTheme="minorHAnsi" w:hAnsi="Arial"/>
          <w:sz w:val="19"/>
          <w:lang w:val="en-US" w:eastAsia="en-US"/>
        </w:rPr>
      </w:pPr>
      <w:r>
        <w:rPr>
          <w:lang w:val="en-US"/>
        </w:rPr>
        <w:br w:type="page"/>
      </w:r>
    </w:p>
    <w:p w14:paraId="5C9761B2" w14:textId="01A019DC" w:rsidR="00ED70C1" w:rsidRDefault="00ED70C1" w:rsidP="00045E37">
      <w:pPr>
        <w:pStyle w:val="lnxFlietext"/>
        <w:rPr>
          <w:lang w:val="en-US"/>
        </w:rPr>
      </w:pPr>
      <w:r w:rsidRPr="00045E37">
        <w:rPr>
          <w:lang w:val="en-US"/>
        </w:rPr>
        <w:lastRenderedPageBreak/>
        <w:t>Institution third option name (if you have one)</w:t>
      </w:r>
      <w:r w:rsidR="00045E37">
        <w:rPr>
          <w:lang w:val="en-US"/>
        </w:rPr>
        <w:t>: ________________________________________________</w:t>
      </w:r>
    </w:p>
    <w:p w14:paraId="479C5AF9" w14:textId="77777777" w:rsidR="00045E37" w:rsidRPr="00045E37" w:rsidRDefault="00045E37" w:rsidP="00045E37">
      <w:pPr>
        <w:pStyle w:val="lnxFlietext"/>
        <w:rPr>
          <w:rFonts w:cs="Times New Roman (Textkörper CS)"/>
          <w:lang w:val="en-US"/>
        </w:rPr>
      </w:pPr>
    </w:p>
    <w:p w14:paraId="7470CC14" w14:textId="77777777" w:rsidR="00ED70C1" w:rsidRDefault="00ED70C1" w:rsidP="00ED70C1">
      <w:pPr>
        <w:pStyle w:val="lnxFlietextHervorhebung"/>
      </w:pPr>
      <w:r w:rsidRPr="0012588C">
        <w:rPr>
          <w:lang w:val="en-GB"/>
        </w:rPr>
        <w:t>Study plans</w:t>
      </w:r>
    </w:p>
    <w:p w14:paraId="26520BE2" w14:textId="77777777" w:rsidR="00ED70C1" w:rsidRDefault="00ED70C1" w:rsidP="00ED70C1">
      <w:pPr>
        <w:pStyle w:val="lnxFlietextHervorhebung"/>
      </w:pPr>
    </w:p>
    <w:tbl>
      <w:tblPr>
        <w:tblStyle w:val="Gitternetztabelle2Akzent5"/>
        <w:tblW w:w="9070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118"/>
        <w:gridCol w:w="1417"/>
        <w:gridCol w:w="3118"/>
        <w:gridCol w:w="1417"/>
      </w:tblGrid>
      <w:tr w:rsidR="00B26C60" w:rsidRPr="00E1613C" w14:paraId="4269B18B" w14:textId="77777777" w:rsidTr="00BD3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shd w:val="clear" w:color="auto" w:fill="0B3044" w:themeFill="text2"/>
          </w:tcPr>
          <w:p w14:paraId="4249C1FD" w14:textId="77777777" w:rsidR="00B26C60" w:rsidRPr="00E1613C" w:rsidRDefault="00B26C60" w:rsidP="00BD37F7">
            <w:pPr>
              <w:pStyle w:val="lnxFlietext"/>
              <w:rPr>
                <w:lang w:val="en-GB"/>
              </w:rPr>
            </w:pPr>
            <w:r>
              <w:rPr>
                <w:lang w:val="en-GB"/>
              </w:rPr>
              <w:t xml:space="preserve">LUNEX </w:t>
            </w:r>
            <w:r w:rsidRPr="00ED70C1">
              <w:t xml:space="preserve">University </w:t>
            </w:r>
          </w:p>
        </w:tc>
        <w:tc>
          <w:tcPr>
            <w:tcW w:w="1417" w:type="dxa"/>
            <w:tcBorders>
              <w:right w:val="single" w:sz="4" w:space="0" w:color="0B3044" w:themeColor="text2"/>
            </w:tcBorders>
            <w:shd w:val="clear" w:color="auto" w:fill="0B3044" w:themeFill="text2"/>
            <w:vAlign w:val="center"/>
          </w:tcPr>
          <w:p w14:paraId="22A3E40D" w14:textId="77777777" w:rsidR="00B26C60" w:rsidRPr="00E1613C" w:rsidRDefault="00B26C60" w:rsidP="00BD37F7">
            <w:pPr>
              <w:pStyle w:val="lnxFli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rFonts w:eastAsia="Calibri"/>
                <w:lang w:val="en-GB"/>
              </w:rPr>
              <w:t>ECTS</w:t>
            </w:r>
          </w:p>
        </w:tc>
        <w:tc>
          <w:tcPr>
            <w:tcW w:w="3118" w:type="dxa"/>
            <w:tcBorders>
              <w:left w:val="single" w:sz="4" w:space="0" w:color="0B3044" w:themeColor="text2"/>
            </w:tcBorders>
            <w:shd w:val="clear" w:color="auto" w:fill="0B3044" w:themeFill="text2"/>
          </w:tcPr>
          <w:p w14:paraId="04707D33" w14:textId="77777777" w:rsidR="00B26C60" w:rsidRPr="002F57B3" w:rsidRDefault="00B26C60" w:rsidP="00BD37F7">
            <w:pPr>
              <w:pStyle w:val="lnxFli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proofErr w:type="spellStart"/>
            <w:r w:rsidRPr="00ED70C1">
              <w:rPr>
                <w:rFonts w:eastAsia="Calibri"/>
              </w:rPr>
              <w:t>Foreign</w:t>
            </w:r>
            <w:proofErr w:type="spellEnd"/>
            <w:r w:rsidRPr="00ED70C1">
              <w:rPr>
                <w:rFonts w:eastAsia="Calibri"/>
              </w:rPr>
              <w:t xml:space="preserve"> </w:t>
            </w:r>
            <w:proofErr w:type="spellStart"/>
            <w:r w:rsidRPr="00ED70C1">
              <w:rPr>
                <w:rFonts w:eastAsia="Calibri"/>
              </w:rPr>
              <w:t>institution</w:t>
            </w:r>
            <w:proofErr w:type="spellEnd"/>
            <w:r w:rsidRPr="00ED70C1">
              <w:rPr>
                <w:rFonts w:eastAsia="Calibri"/>
              </w:rPr>
              <w:t xml:space="preserve"> </w:t>
            </w:r>
          </w:p>
        </w:tc>
        <w:tc>
          <w:tcPr>
            <w:tcW w:w="1417" w:type="dxa"/>
            <w:shd w:val="clear" w:color="auto" w:fill="0B3044" w:themeFill="text2"/>
            <w:vAlign w:val="center"/>
          </w:tcPr>
          <w:p w14:paraId="6A7FC306" w14:textId="77777777" w:rsidR="00B26C60" w:rsidRPr="00ED70C1" w:rsidRDefault="00B26C60" w:rsidP="00BD37F7">
            <w:pPr>
              <w:pStyle w:val="lnxFli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>
              <w:rPr>
                <w:rFonts w:eastAsia="Calibri"/>
                <w:lang w:val="en-GB"/>
              </w:rPr>
              <w:t>ECTS</w:t>
            </w:r>
          </w:p>
        </w:tc>
      </w:tr>
      <w:tr w:rsidR="00B26C60" w:rsidRPr="00E1613C" w14:paraId="5A195F67" w14:textId="77777777" w:rsidTr="00BD3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6BCCFEB4" w14:textId="77777777" w:rsidR="00B26C60" w:rsidRPr="002F57B3" w:rsidRDefault="00B26C60" w:rsidP="00BD37F7">
            <w:pPr>
              <w:pStyle w:val="lnxFlietext"/>
              <w:rPr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32543E18" w14:textId="77777777" w:rsidR="00B26C60" w:rsidRPr="00E1613C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64DEFE8D" w14:textId="77777777" w:rsidR="00B26C60" w:rsidRPr="00E1613C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59D84D46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1254BBFD" w14:textId="77777777" w:rsidTr="00BD37F7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1A6DDE9E" w14:textId="77777777" w:rsidR="00B26C60" w:rsidRPr="002F57B3" w:rsidRDefault="00B26C60" w:rsidP="00BD37F7">
            <w:pPr>
              <w:pStyle w:val="lnxFlietext"/>
              <w:rPr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vAlign w:val="center"/>
          </w:tcPr>
          <w:p w14:paraId="040211F8" w14:textId="77777777" w:rsidR="00B26C60" w:rsidRPr="00E1613C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</w:tcPr>
          <w:p w14:paraId="5E77FDE8" w14:textId="77777777" w:rsidR="00B26C60" w:rsidRPr="00E1613C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3C548A91" w14:textId="77777777" w:rsidR="00B26C60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42B5D153" w14:textId="77777777" w:rsidTr="00BD3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57BC8E2F" w14:textId="77777777" w:rsidR="00B26C60" w:rsidRPr="002F57B3" w:rsidRDefault="00B26C60" w:rsidP="00BD37F7">
            <w:pPr>
              <w:pStyle w:val="lnxFlietext"/>
              <w:rPr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77A78088" w14:textId="77777777" w:rsidR="00B26C60" w:rsidRPr="00E1613C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6FFACAFA" w14:textId="77777777" w:rsidR="00B26C60" w:rsidRPr="00E1613C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0349D67B" w14:textId="77777777" w:rsidR="00B26C60" w:rsidRPr="002F57B3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6AA505BC" w14:textId="77777777" w:rsidTr="00BD37F7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auto"/>
            <w:vAlign w:val="center"/>
          </w:tcPr>
          <w:p w14:paraId="542C302D" w14:textId="77777777" w:rsidR="00B26C60" w:rsidRPr="002F57B3" w:rsidRDefault="00B26C60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auto"/>
            <w:vAlign w:val="center"/>
          </w:tcPr>
          <w:p w14:paraId="3E4102B8" w14:textId="77777777" w:rsidR="00B26C60" w:rsidRPr="002F57B3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auto"/>
          </w:tcPr>
          <w:p w14:paraId="5F12148C" w14:textId="77777777" w:rsidR="00B26C60" w:rsidRPr="002F57B3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53AB388B" w14:textId="77777777" w:rsidR="00B26C60" w:rsidRPr="002F57B3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2A0BE372" w14:textId="77777777" w:rsidTr="00BD3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57D9E3F3" w14:textId="77777777" w:rsidR="00B26C60" w:rsidRDefault="00B26C60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5D0AB545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7ED909A7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675459F4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0B3200F9" w14:textId="77777777" w:rsidTr="00BD37F7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auto"/>
            <w:vAlign w:val="center"/>
          </w:tcPr>
          <w:p w14:paraId="25216548" w14:textId="77777777" w:rsidR="00B26C60" w:rsidRPr="002F57B3" w:rsidRDefault="00B26C60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auto"/>
            <w:vAlign w:val="center"/>
          </w:tcPr>
          <w:p w14:paraId="0D373EF8" w14:textId="77777777" w:rsidR="00B26C60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auto"/>
          </w:tcPr>
          <w:p w14:paraId="1B777255" w14:textId="77777777" w:rsidR="00B26C60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vAlign w:val="center"/>
          </w:tcPr>
          <w:p w14:paraId="5069F03C" w14:textId="77777777" w:rsidR="00B26C60" w:rsidRDefault="00B26C60" w:rsidP="00BD37F7">
            <w:pPr>
              <w:pStyle w:val="lnx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B26C60" w:rsidRPr="00D75B16" w14:paraId="60857862" w14:textId="77777777" w:rsidTr="00BD3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8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185BF566" w14:textId="77777777" w:rsidR="00B26C60" w:rsidRPr="002F57B3" w:rsidRDefault="00B26C60" w:rsidP="00BD37F7">
            <w:pPr>
              <w:pStyle w:val="lnxFlietext"/>
              <w:rPr>
                <w:rFonts w:eastAsia="Calibri"/>
                <w:b w:val="0"/>
                <w:bCs w:val="0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  <w:right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1AE21296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B3044" w:themeColor="text2"/>
              <w:left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</w:tcPr>
          <w:p w14:paraId="6DEFD7BC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B3044" w:themeColor="text2"/>
              <w:bottom w:val="single" w:sz="4" w:space="0" w:color="0B3044" w:themeColor="text2"/>
            </w:tcBorders>
            <w:shd w:val="clear" w:color="auto" w:fill="E6E6E6" w:themeFill="background2"/>
            <w:vAlign w:val="center"/>
          </w:tcPr>
          <w:p w14:paraId="25343FEF" w14:textId="77777777" w:rsidR="00B26C60" w:rsidRDefault="00B26C60" w:rsidP="00BD37F7">
            <w:pPr>
              <w:pStyle w:val="lnxFli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3A5A88DC" w14:textId="3CEB3190" w:rsidR="00ED70C1" w:rsidRPr="0012588C" w:rsidRDefault="00ED70C1" w:rsidP="00ED70C1">
      <w:pPr>
        <w:pStyle w:val="lnxFlietextHervorhebung"/>
        <w:rPr>
          <w:rFonts w:cstheme="minorHAnsi"/>
          <w:lang w:val="en-GB"/>
        </w:rPr>
      </w:pPr>
    </w:p>
    <w:p w14:paraId="47F07FFF" w14:textId="3BC4FA8D" w:rsidR="00ED70C1" w:rsidRPr="00ED70C1" w:rsidRDefault="00ED70C1" w:rsidP="00ED70C1">
      <w:pPr>
        <w:pStyle w:val="lnxZwischenberschrift"/>
      </w:pPr>
      <w:r w:rsidRPr="0012588C">
        <w:rPr>
          <w:rFonts w:cstheme="minorHAnsi"/>
          <w:bCs/>
          <w:lang w:val="en-US"/>
        </w:rPr>
        <w:br w:type="page"/>
      </w:r>
      <w:r w:rsidRPr="00ED70C1">
        <w:lastRenderedPageBreak/>
        <w:t xml:space="preserve">Cover </w:t>
      </w:r>
      <w:proofErr w:type="spellStart"/>
      <w:r w:rsidRPr="00ED70C1">
        <w:t>letter</w:t>
      </w:r>
      <w:proofErr w:type="spellEnd"/>
    </w:p>
    <w:p w14:paraId="6132A5B1" w14:textId="706B31E6" w:rsidR="00ED70C1" w:rsidRPr="00ED70C1" w:rsidRDefault="00ED70C1" w:rsidP="00ED70C1">
      <w:pPr>
        <w:pStyle w:val="lnxFlietext"/>
      </w:pPr>
      <w:r w:rsidRPr="00ED70C1">
        <w:t>(</w:t>
      </w:r>
      <w:proofErr w:type="spellStart"/>
      <w:r w:rsidRPr="00ED70C1">
        <w:t>It</w:t>
      </w:r>
      <w:proofErr w:type="spellEnd"/>
      <w:r w:rsidRPr="00ED70C1">
        <w:t xml:space="preserve"> </w:t>
      </w:r>
      <w:proofErr w:type="spellStart"/>
      <w:r w:rsidRPr="00ED70C1">
        <w:t>needs</w:t>
      </w:r>
      <w:proofErr w:type="spellEnd"/>
      <w:r w:rsidRPr="00ED70C1">
        <w:t xml:space="preserve"> </w:t>
      </w:r>
      <w:proofErr w:type="spellStart"/>
      <w:r w:rsidRPr="00ED70C1">
        <w:t>to</w:t>
      </w:r>
      <w:proofErr w:type="spellEnd"/>
      <w:r w:rsidRPr="00ED70C1">
        <w:t xml:space="preserve"> </w:t>
      </w:r>
      <w:proofErr w:type="spellStart"/>
      <w:r w:rsidRPr="00ED70C1">
        <w:t>include</w:t>
      </w:r>
      <w:proofErr w:type="spellEnd"/>
      <w:r w:rsidRPr="00ED70C1">
        <w:t xml:space="preserve"> </w:t>
      </w:r>
      <w:proofErr w:type="spellStart"/>
      <w:r w:rsidRPr="00ED70C1">
        <w:t>your</w:t>
      </w:r>
      <w:proofErr w:type="spellEnd"/>
      <w:r w:rsidRPr="00ED70C1">
        <w:t xml:space="preserve"> </w:t>
      </w:r>
      <w:proofErr w:type="spellStart"/>
      <w:r w:rsidRPr="00ED70C1">
        <w:t>intention</w:t>
      </w:r>
      <w:proofErr w:type="spellEnd"/>
      <w:r w:rsidRPr="00ED70C1">
        <w:t xml:space="preserve"> </w:t>
      </w:r>
      <w:proofErr w:type="spellStart"/>
      <w:r w:rsidRPr="00ED70C1">
        <w:t>and</w:t>
      </w:r>
      <w:proofErr w:type="spellEnd"/>
      <w:r w:rsidRPr="00ED70C1">
        <w:t xml:space="preserve"> </w:t>
      </w:r>
      <w:proofErr w:type="spellStart"/>
      <w:r w:rsidRPr="00ED70C1">
        <w:t>expected</w:t>
      </w:r>
      <w:proofErr w:type="spellEnd"/>
      <w:r w:rsidRPr="00ED70C1">
        <w:t xml:space="preserve"> </w:t>
      </w:r>
      <w:proofErr w:type="spellStart"/>
      <w:r w:rsidRPr="00ED70C1">
        <w:t>outcomes</w:t>
      </w:r>
      <w:proofErr w:type="spellEnd"/>
      <w:r w:rsidRPr="00ED70C1">
        <w:t xml:space="preserve"> </w:t>
      </w:r>
      <w:proofErr w:type="spellStart"/>
      <w:r w:rsidRPr="00ED70C1">
        <w:t>of</w:t>
      </w:r>
      <w:proofErr w:type="spellEnd"/>
      <w:r w:rsidRPr="00ED70C1">
        <w:t xml:space="preserve"> </w:t>
      </w:r>
      <w:proofErr w:type="spellStart"/>
      <w:r w:rsidRPr="00ED70C1">
        <w:t>your</w:t>
      </w:r>
      <w:proofErr w:type="spellEnd"/>
      <w:r w:rsidRPr="00ED70C1">
        <w:t xml:space="preserve"> </w:t>
      </w:r>
      <w:proofErr w:type="spellStart"/>
      <w:r w:rsidRPr="00ED70C1">
        <w:t>study</w:t>
      </w:r>
      <w:proofErr w:type="spellEnd"/>
      <w:r w:rsidRPr="00ED70C1">
        <w:t xml:space="preserve"> </w:t>
      </w:r>
      <w:proofErr w:type="spellStart"/>
      <w:r w:rsidRPr="00ED70C1">
        <w:t>abroad</w:t>
      </w:r>
      <w:proofErr w:type="spellEnd"/>
      <w:r w:rsidRPr="00ED70C1">
        <w:t xml:space="preserve"> </w:t>
      </w:r>
      <w:proofErr w:type="spellStart"/>
      <w:r w:rsidRPr="00ED70C1">
        <w:t>period</w:t>
      </w:r>
      <w:proofErr w:type="spellEnd"/>
      <w:r w:rsidRPr="00ED70C1">
        <w:t>)</w:t>
      </w:r>
    </w:p>
    <w:tbl>
      <w:tblPr>
        <w:tblStyle w:val="Tabellenraster"/>
        <w:tblW w:w="907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B3044" w:themeColor="text2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1"/>
      </w:tblGrid>
      <w:tr w:rsidR="00ED70C1" w:rsidRPr="00ED70C1" w14:paraId="06703D2A" w14:textId="77777777" w:rsidTr="00ED70C1">
        <w:trPr>
          <w:trHeight w:val="454"/>
        </w:trPr>
        <w:tc>
          <w:tcPr>
            <w:tcW w:w="9071" w:type="dxa"/>
          </w:tcPr>
          <w:p w14:paraId="3BB41401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150782CC" w14:textId="77777777" w:rsidTr="00ED70C1">
        <w:trPr>
          <w:trHeight w:val="454"/>
        </w:trPr>
        <w:tc>
          <w:tcPr>
            <w:tcW w:w="9071" w:type="dxa"/>
          </w:tcPr>
          <w:p w14:paraId="501371F4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450EF79F" w14:textId="77777777" w:rsidTr="00ED70C1">
        <w:trPr>
          <w:trHeight w:val="454"/>
        </w:trPr>
        <w:tc>
          <w:tcPr>
            <w:tcW w:w="9071" w:type="dxa"/>
          </w:tcPr>
          <w:p w14:paraId="7334A0EF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75F23C9E" w14:textId="77777777" w:rsidTr="00ED70C1">
        <w:trPr>
          <w:trHeight w:val="454"/>
        </w:trPr>
        <w:tc>
          <w:tcPr>
            <w:tcW w:w="9071" w:type="dxa"/>
          </w:tcPr>
          <w:p w14:paraId="6A3E5FE8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48BEF37E" w14:textId="77777777" w:rsidTr="00ED70C1">
        <w:trPr>
          <w:trHeight w:val="454"/>
        </w:trPr>
        <w:tc>
          <w:tcPr>
            <w:tcW w:w="9071" w:type="dxa"/>
          </w:tcPr>
          <w:p w14:paraId="1B773F2A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0ECF9D93" w14:textId="77777777" w:rsidTr="00ED70C1">
        <w:trPr>
          <w:trHeight w:val="454"/>
        </w:trPr>
        <w:tc>
          <w:tcPr>
            <w:tcW w:w="9071" w:type="dxa"/>
          </w:tcPr>
          <w:p w14:paraId="608FFC51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29649FA3" w14:textId="77777777" w:rsidTr="00ED70C1">
        <w:trPr>
          <w:trHeight w:val="454"/>
        </w:trPr>
        <w:tc>
          <w:tcPr>
            <w:tcW w:w="9071" w:type="dxa"/>
          </w:tcPr>
          <w:p w14:paraId="4DDCC454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66C1B836" w14:textId="77777777" w:rsidTr="00ED70C1">
        <w:trPr>
          <w:trHeight w:val="454"/>
        </w:trPr>
        <w:tc>
          <w:tcPr>
            <w:tcW w:w="9071" w:type="dxa"/>
          </w:tcPr>
          <w:p w14:paraId="144CF0E2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17EA7A26" w14:textId="77777777" w:rsidTr="00ED70C1">
        <w:trPr>
          <w:trHeight w:val="454"/>
        </w:trPr>
        <w:tc>
          <w:tcPr>
            <w:tcW w:w="9071" w:type="dxa"/>
          </w:tcPr>
          <w:p w14:paraId="08EA19BF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158E2FB8" w14:textId="77777777" w:rsidTr="00ED70C1">
        <w:trPr>
          <w:trHeight w:val="454"/>
        </w:trPr>
        <w:tc>
          <w:tcPr>
            <w:tcW w:w="9071" w:type="dxa"/>
          </w:tcPr>
          <w:p w14:paraId="195CBB67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7EC189E1" w14:textId="77777777" w:rsidTr="00ED70C1">
        <w:trPr>
          <w:trHeight w:val="454"/>
        </w:trPr>
        <w:tc>
          <w:tcPr>
            <w:tcW w:w="9071" w:type="dxa"/>
          </w:tcPr>
          <w:p w14:paraId="624B5324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09479D0F" w14:textId="77777777" w:rsidTr="00ED70C1">
        <w:trPr>
          <w:trHeight w:val="454"/>
        </w:trPr>
        <w:tc>
          <w:tcPr>
            <w:tcW w:w="9071" w:type="dxa"/>
          </w:tcPr>
          <w:p w14:paraId="61D37BF7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713AB573" w14:textId="77777777" w:rsidTr="00ED70C1">
        <w:trPr>
          <w:trHeight w:val="454"/>
        </w:trPr>
        <w:tc>
          <w:tcPr>
            <w:tcW w:w="9071" w:type="dxa"/>
          </w:tcPr>
          <w:p w14:paraId="1B60F243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3AC5E513" w14:textId="77777777" w:rsidTr="00ED70C1">
        <w:trPr>
          <w:trHeight w:val="454"/>
        </w:trPr>
        <w:tc>
          <w:tcPr>
            <w:tcW w:w="9071" w:type="dxa"/>
            <w:tcBorders>
              <w:bottom w:val="single" w:sz="4" w:space="0" w:color="0B3044" w:themeColor="text2"/>
            </w:tcBorders>
          </w:tcPr>
          <w:p w14:paraId="744FF70F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5BB8645A" w14:textId="77777777" w:rsidTr="00ED70C1">
        <w:trPr>
          <w:trHeight w:val="454"/>
        </w:trPr>
        <w:tc>
          <w:tcPr>
            <w:tcW w:w="9071" w:type="dxa"/>
            <w:tcBorders>
              <w:top w:val="single" w:sz="4" w:space="0" w:color="0B3044" w:themeColor="text2"/>
              <w:bottom w:val="single" w:sz="4" w:space="0" w:color="0B3044" w:themeColor="text2"/>
            </w:tcBorders>
          </w:tcPr>
          <w:p w14:paraId="54F1CFA9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28CAD899" w14:textId="77777777" w:rsidTr="00ED70C1">
        <w:trPr>
          <w:trHeight w:val="454"/>
        </w:trPr>
        <w:tc>
          <w:tcPr>
            <w:tcW w:w="9071" w:type="dxa"/>
            <w:tcBorders>
              <w:top w:val="single" w:sz="4" w:space="0" w:color="0B3044" w:themeColor="text2"/>
              <w:bottom w:val="single" w:sz="4" w:space="0" w:color="0B3044" w:themeColor="text2"/>
            </w:tcBorders>
          </w:tcPr>
          <w:p w14:paraId="7D405A08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  <w:tr w:rsidR="00ED70C1" w:rsidRPr="00ED70C1" w14:paraId="343D081E" w14:textId="77777777" w:rsidTr="00ED70C1">
        <w:trPr>
          <w:trHeight w:val="454"/>
        </w:trPr>
        <w:tc>
          <w:tcPr>
            <w:tcW w:w="9071" w:type="dxa"/>
            <w:tcBorders>
              <w:top w:val="single" w:sz="4" w:space="0" w:color="0B3044" w:themeColor="text2"/>
              <w:bottom w:val="single" w:sz="4" w:space="0" w:color="0B3044" w:themeColor="text2"/>
            </w:tcBorders>
          </w:tcPr>
          <w:p w14:paraId="08E42A72" w14:textId="77777777" w:rsidR="00ED70C1" w:rsidRPr="00ED70C1" w:rsidRDefault="00ED70C1" w:rsidP="00ED70C1">
            <w:pPr>
              <w:pStyle w:val="lnxFlietext"/>
              <w:rPr>
                <w:lang w:val="en-US"/>
              </w:rPr>
            </w:pPr>
          </w:p>
        </w:tc>
      </w:tr>
    </w:tbl>
    <w:p w14:paraId="71C3C90C" w14:textId="7F04C32C" w:rsidR="00045E37" w:rsidRDefault="00045E37" w:rsidP="00ED70C1">
      <w:pPr>
        <w:spacing w:line="360" w:lineRule="auto"/>
        <w:rPr>
          <w:rFonts w:cstheme="minorHAnsi"/>
          <w:lang w:val="en-GB"/>
        </w:rPr>
      </w:pPr>
    </w:p>
    <w:p w14:paraId="74C06BE3" w14:textId="77777777" w:rsidR="00045E37" w:rsidRDefault="00045E37" w:rsidP="00ED70C1">
      <w:pPr>
        <w:spacing w:line="360" w:lineRule="auto"/>
        <w:rPr>
          <w:rFonts w:cstheme="minorHAnsi"/>
          <w:lang w:val="en-GB"/>
        </w:rPr>
      </w:pPr>
    </w:p>
    <w:tbl>
      <w:tblPr>
        <w:tblStyle w:val="Tabellenraster"/>
        <w:tblW w:w="340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B3044" w:themeColor="text2"/>
          <w:insideV w:val="none" w:sz="0" w:space="0" w:color="auto"/>
        </w:tblBorders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</w:tblGrid>
      <w:tr w:rsidR="00045E37" w:rsidRPr="00ED70C1" w14:paraId="058D1D18" w14:textId="77777777" w:rsidTr="00B26C60">
        <w:trPr>
          <w:trHeight w:val="454"/>
        </w:trPr>
        <w:tc>
          <w:tcPr>
            <w:tcW w:w="3402" w:type="dxa"/>
            <w:tcBorders>
              <w:top w:val="single" w:sz="4" w:space="0" w:color="0B3044" w:themeColor="text2"/>
              <w:bottom w:val="nil"/>
            </w:tcBorders>
          </w:tcPr>
          <w:p w14:paraId="06C204C2" w14:textId="77777777" w:rsidR="00045E37" w:rsidRPr="00045E37" w:rsidRDefault="00045E37" w:rsidP="00B26C60">
            <w:pPr>
              <w:pStyle w:val="lnxFlietext"/>
            </w:pPr>
            <w:r w:rsidRPr="00045E37">
              <w:t xml:space="preserve">Date </w:t>
            </w:r>
            <w:proofErr w:type="spellStart"/>
            <w:r w:rsidRPr="00045E37">
              <w:t>and</w:t>
            </w:r>
            <w:proofErr w:type="spellEnd"/>
            <w:r w:rsidRPr="00045E37">
              <w:t xml:space="preserve"> </w:t>
            </w:r>
            <w:proofErr w:type="spellStart"/>
            <w:r w:rsidRPr="00045E37">
              <w:t>student</w:t>
            </w:r>
            <w:proofErr w:type="spellEnd"/>
            <w:r w:rsidRPr="00045E37">
              <w:t xml:space="preserve"> </w:t>
            </w:r>
            <w:proofErr w:type="spellStart"/>
            <w:r w:rsidRPr="00045E37">
              <w:t>signature</w:t>
            </w:r>
            <w:proofErr w:type="spellEnd"/>
          </w:p>
          <w:p w14:paraId="53AF423E" w14:textId="77777777" w:rsidR="00045E37" w:rsidRPr="00045E37" w:rsidRDefault="00045E37" w:rsidP="00B26C60">
            <w:pPr>
              <w:pStyle w:val="lnxFlietext"/>
              <w:rPr>
                <w:lang w:val="en-US"/>
              </w:rPr>
            </w:pPr>
          </w:p>
        </w:tc>
      </w:tr>
    </w:tbl>
    <w:p w14:paraId="3E1E3008" w14:textId="77777777" w:rsidR="00ED70C1" w:rsidRPr="002F57B3" w:rsidRDefault="00ED70C1" w:rsidP="002F57B3">
      <w:pPr>
        <w:rPr>
          <w:lang w:val="en-US" w:eastAsia="en-US"/>
        </w:rPr>
      </w:pPr>
    </w:p>
    <w:sectPr w:rsidR="00ED70C1" w:rsidRPr="002F57B3" w:rsidSect="00AB38AA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3685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69D478" w14:textId="77777777" w:rsidR="009C384A" w:rsidRDefault="009C384A" w:rsidP="00DA3A47">
      <w:r>
        <w:separator/>
      </w:r>
    </w:p>
  </w:endnote>
  <w:endnote w:type="continuationSeparator" w:id="0">
    <w:p w14:paraId="465F2AF0" w14:textId="77777777" w:rsidR="009C384A" w:rsidRDefault="009C384A" w:rsidP="00DA3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CF71F15-5ECA-AA4C-8370-AD82A5D478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88A7EA-92E3-BB4A-AE58-BFA5A8B33FE4}"/>
    <w:embedBold r:id="rId3" w:fontKey="{C877D914-5063-D548-BF89-8BA1F25B8F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7501B6D-1308-6E48-A06D-B482051C3F73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5" w:fontKey="{2E15FD7E-BA28-264B-9ADB-B3BDED2D83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28F25C6-E486-9447-81F3-4007BDED79FF}"/>
    <w:embedBold r:id="rId7" w:fontKey="{1A065171-5850-AB4B-92F4-7DBF92E56CAB}"/>
    <w:embedBoldItalic r:id="rId8" w:fontKey="{CF057099-AE5A-E243-9BD5-0776A3D109F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7C46E2D-3151-E849-BF55-E0A6EF0CCD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6F5C60E-32B0-364B-B6B7-5C6FB7A51010}"/>
    <w:embedBold r:id="rId13" w:fontKey="{50A294E3-727D-C04C-BA4D-6355ACF360EC}"/>
  </w:font>
  <w:font w:name="Times New Roman (Textkörper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Skolar Latin Semibold">
    <w:altName w:val="Skolar Latin Semibold"/>
    <w:panose1 w:val="02000703040300000004"/>
    <w:charset w:val="00"/>
    <w:family w:val="auto"/>
    <w:notTrueType/>
    <w:pitch w:val="variable"/>
    <w:sig w:usb0="A000004F" w:usb1="0000002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40444570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A304232" w14:textId="4EACCC45" w:rsidR="00AB38AA" w:rsidRDefault="00AB38AA" w:rsidP="00647C2B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B94126E" w14:textId="77777777" w:rsidR="00AB38AA" w:rsidRDefault="00AB38AA" w:rsidP="00AB38A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1C1FD" w14:textId="77777777" w:rsidR="00686481" w:rsidRDefault="00686481" w:rsidP="00AB38AA">
    <w:pPr>
      <w:pStyle w:val="lnxQuote"/>
      <w:ind w:right="360"/>
    </w:pPr>
  </w:p>
  <w:tbl>
    <w:tblPr>
      <w:tblStyle w:val="Tabellenraster"/>
      <w:tblW w:w="9354" w:type="dxa"/>
      <w:tblInd w:w="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99"/>
      <w:gridCol w:w="4955"/>
    </w:tblGrid>
    <w:tr w:rsidR="007A502D" w:rsidRPr="007A502D" w14:paraId="594A3967" w14:textId="77777777" w:rsidTr="00AB38AA">
      <w:trPr>
        <w:trHeight w:val="56"/>
      </w:trPr>
      <w:tc>
        <w:tcPr>
          <w:tcW w:w="4399" w:type="dxa"/>
          <w:vAlign w:val="center"/>
        </w:tcPr>
        <w:p w14:paraId="7945CC45" w14:textId="77777777" w:rsidR="007A502D" w:rsidRPr="007A502D" w:rsidRDefault="007A502D" w:rsidP="007A502D">
          <w:pPr>
            <w:spacing w:after="0"/>
            <w:rPr>
              <w:rFonts w:ascii="Arial" w:hAnsi="Arial" w:cs="Arial"/>
              <w:color w:val="0B3044" w:themeColor="text2"/>
              <w:sz w:val="14"/>
              <w:szCs w:val="14"/>
            </w:rPr>
          </w:pPr>
          <w:r w:rsidRPr="007A502D">
            <w:rPr>
              <w:rFonts w:ascii="Arial" w:hAnsi="Arial" w:cs="Arial"/>
              <w:color w:val="0B3044" w:themeColor="text2"/>
              <w:sz w:val="14"/>
              <w:szCs w:val="14"/>
            </w:rPr>
            <w:t>14-0273-01.07.2021</w:t>
          </w:r>
        </w:p>
      </w:tc>
      <w:tc>
        <w:tcPr>
          <w:tcW w:w="4955" w:type="dxa"/>
          <w:vAlign w:val="center"/>
        </w:tcPr>
        <w:p w14:paraId="05BA5B38" w14:textId="7672FE2A" w:rsidR="007A502D" w:rsidRPr="00AB38AA" w:rsidRDefault="00AB38AA" w:rsidP="00AB38AA">
          <w:pPr>
            <w:spacing w:after="0"/>
            <w:jc w:val="right"/>
            <w:rPr>
              <w:rFonts w:ascii="Arial" w:hAnsi="Arial" w:cs="Arial"/>
              <w:sz w:val="14"/>
              <w:szCs w:val="14"/>
            </w:rPr>
          </w:pPr>
          <w:r w:rsidRPr="00DF4A03">
            <w:rPr>
              <w:rFonts w:ascii="Arial" w:hAnsi="Arial" w:cs="Arial"/>
              <w:sz w:val="14"/>
              <w:szCs w:val="14"/>
            </w:rPr>
            <w:t xml:space="preserve">Seiten  </w:t>
          </w:r>
          <w:sdt>
            <w:sdtPr>
              <w:rPr>
                <w:rFonts w:ascii="Arial" w:hAnsi="Arial" w:cs="Arial"/>
                <w:sz w:val="14"/>
                <w:szCs w:val="14"/>
              </w:rPr>
              <w:id w:val="1650627244"/>
              <w:docPartObj>
                <w:docPartGallery w:val="Page Numbers (Bottom of Page)"/>
                <w:docPartUnique/>
              </w:docPartObj>
            </w:sdtPr>
            <w:sdtEndPr/>
            <w:sdtContent>
              <w:r w:rsidRPr="00AB38AA">
                <w:rPr>
                  <w:rFonts w:ascii="Arial" w:hAnsi="Arial" w:cs="Arial"/>
                  <w:sz w:val="14"/>
                  <w:szCs w:val="14"/>
                </w:rPr>
                <w:fldChar w:fldCharType="begin"/>
              </w:r>
              <w:r w:rsidRPr="00AB38AA">
                <w:rPr>
                  <w:rFonts w:ascii="Arial" w:hAnsi="Arial" w:cs="Arial"/>
                  <w:sz w:val="14"/>
                  <w:szCs w:val="14"/>
                </w:rPr>
                <w:instrText xml:space="preserve"> PAGE </w:instrText>
              </w:r>
              <w:r w:rsidRPr="00AB38AA">
                <w:rPr>
                  <w:rFonts w:ascii="Arial" w:hAnsi="Arial" w:cs="Arial"/>
                  <w:sz w:val="14"/>
                  <w:szCs w:val="14"/>
                </w:rPr>
                <w:fldChar w:fldCharType="separate"/>
              </w:r>
              <w:r w:rsidRPr="00AB38AA">
                <w:rPr>
                  <w:rFonts w:ascii="Arial" w:hAnsi="Arial" w:cs="Arial"/>
                  <w:sz w:val="14"/>
                  <w:szCs w:val="14"/>
                </w:rPr>
                <w:t>1</w:t>
              </w:r>
              <w:r w:rsidRPr="00AB38AA">
                <w:rPr>
                  <w:rFonts w:ascii="Arial" w:hAnsi="Arial" w:cs="Arial"/>
                  <w:sz w:val="14"/>
                  <w:szCs w:val="14"/>
                </w:rPr>
                <w:fldChar w:fldCharType="end"/>
              </w:r>
            </w:sdtContent>
          </w:sdt>
          <w:r>
            <w:rPr>
              <w:rFonts w:ascii="Arial" w:hAnsi="Arial" w:cs="Arial"/>
              <w:sz w:val="14"/>
              <w:szCs w:val="14"/>
            </w:rPr>
            <w:t xml:space="preserve"> </w:t>
          </w:r>
          <w:r w:rsidRPr="00DF4A03">
            <w:rPr>
              <w:rFonts w:ascii="Arial" w:hAnsi="Arial" w:cs="Arial"/>
              <w:sz w:val="14"/>
              <w:szCs w:val="14"/>
            </w:rPr>
            <w:t xml:space="preserve">von </w:t>
          </w:r>
          <w:r w:rsidRPr="00DF4A03">
            <w:rPr>
              <w:rFonts w:ascii="Arial" w:hAnsi="Arial" w:cs="Arial"/>
              <w:sz w:val="14"/>
              <w:szCs w:val="14"/>
            </w:rPr>
            <w:fldChar w:fldCharType="begin"/>
          </w:r>
          <w:r w:rsidRPr="00DF4A03">
            <w:rPr>
              <w:rFonts w:ascii="Arial" w:hAnsi="Arial" w:cs="Arial"/>
              <w:sz w:val="14"/>
              <w:szCs w:val="14"/>
            </w:rPr>
            <w:instrText xml:space="preserve"> NUMPAGES  \* Arabic  \* MERGEFORMAT </w:instrText>
          </w:r>
          <w:r w:rsidRPr="00DF4A03">
            <w:rPr>
              <w:rFonts w:ascii="Arial" w:hAnsi="Arial" w:cs="Arial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sz w:val="14"/>
              <w:szCs w:val="14"/>
            </w:rPr>
            <w:t>1</w:t>
          </w:r>
          <w:r w:rsidRPr="00DF4A03">
            <w:rPr>
              <w:rFonts w:ascii="Arial" w:hAnsi="Arial" w:cs="Arial"/>
              <w:sz w:val="14"/>
              <w:szCs w:val="14"/>
            </w:rPr>
            <w:fldChar w:fldCharType="end"/>
          </w:r>
        </w:p>
      </w:tc>
    </w:tr>
  </w:tbl>
  <w:p w14:paraId="22D65A19" w14:textId="77777777" w:rsidR="00686481" w:rsidRPr="007A502D" w:rsidRDefault="00686481" w:rsidP="00686481">
    <w:pPr>
      <w:pStyle w:val="Fuzeile"/>
      <w:rPr>
        <w:color w:val="0B3044" w:themeColor="text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E24D" w14:textId="77777777" w:rsidR="00686481" w:rsidRDefault="00686481" w:rsidP="00686481">
    <w:pPr>
      <w:pStyle w:val="lnxQuote"/>
    </w:pPr>
  </w:p>
  <w:tbl>
    <w:tblPr>
      <w:tblStyle w:val="Tabellenraster"/>
      <w:tblW w:w="9356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6"/>
      <w:gridCol w:w="430"/>
      <w:gridCol w:w="1889"/>
      <w:gridCol w:w="374"/>
      <w:gridCol w:w="3407"/>
    </w:tblGrid>
    <w:tr w:rsidR="00686481" w:rsidRPr="009F0FB2" w14:paraId="7F653D0A" w14:textId="77777777" w:rsidTr="00A43822">
      <w:tc>
        <w:tcPr>
          <w:tcW w:w="3256" w:type="dxa"/>
        </w:tcPr>
        <w:p w14:paraId="31437FD6" w14:textId="77777777" w:rsidR="00686481" w:rsidRPr="00692DD5" w:rsidRDefault="00686481" w:rsidP="00686481">
          <w:pPr>
            <w:pStyle w:val="lnxQuote"/>
            <w:jc w:val="both"/>
            <w:rPr>
              <w:sz w:val="21"/>
              <w:szCs w:val="21"/>
            </w:rPr>
          </w:pPr>
          <w:r w:rsidRPr="00692DD5">
            <w:rPr>
              <w:rFonts w:ascii="Arial" w:hAnsi="Arial" w:cs="Arial"/>
              <w:i w:val="0"/>
              <w:sz w:val="21"/>
              <w:szCs w:val="21"/>
            </w:rPr>
            <w:t>LUNEX University</w:t>
          </w:r>
        </w:p>
      </w:tc>
      <w:tc>
        <w:tcPr>
          <w:tcW w:w="430" w:type="dxa"/>
        </w:tcPr>
        <w:p w14:paraId="058C02BF" w14:textId="77777777" w:rsidR="00686481" w:rsidRDefault="00686481" w:rsidP="00686481">
          <w:pPr>
            <w:pStyle w:val="lnxQuote"/>
          </w:pPr>
        </w:p>
      </w:tc>
      <w:tc>
        <w:tcPr>
          <w:tcW w:w="1889" w:type="dxa"/>
        </w:tcPr>
        <w:p w14:paraId="6752103B" w14:textId="77777777" w:rsidR="00686481" w:rsidRDefault="00686481" w:rsidP="00686481">
          <w:pPr>
            <w:pStyle w:val="lnxQuote"/>
          </w:pPr>
        </w:p>
      </w:tc>
      <w:tc>
        <w:tcPr>
          <w:tcW w:w="374" w:type="dxa"/>
        </w:tcPr>
        <w:p w14:paraId="5245A623" w14:textId="77777777" w:rsidR="00686481" w:rsidRDefault="00686481" w:rsidP="00686481">
          <w:pPr>
            <w:pStyle w:val="lnxQuote"/>
          </w:pPr>
        </w:p>
      </w:tc>
      <w:tc>
        <w:tcPr>
          <w:tcW w:w="3407" w:type="dxa"/>
        </w:tcPr>
        <w:p w14:paraId="55036C79" w14:textId="77777777" w:rsidR="00686481" w:rsidRPr="009F0FB2" w:rsidRDefault="00686481" w:rsidP="00686481">
          <w:pPr>
            <w:pStyle w:val="lnxQuote"/>
            <w:jc w:val="right"/>
            <w:rPr>
              <w:sz w:val="24"/>
              <w:szCs w:val="24"/>
              <w:lang w:val="en-US"/>
            </w:rPr>
          </w:pPr>
        </w:p>
      </w:tc>
    </w:tr>
  </w:tbl>
  <w:p w14:paraId="69E395BA" w14:textId="77777777" w:rsidR="00686481" w:rsidRPr="009F0FB2" w:rsidRDefault="00686481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28E8C8" w14:textId="77777777" w:rsidR="009C384A" w:rsidRDefault="009C384A" w:rsidP="00DA3A47">
      <w:r>
        <w:separator/>
      </w:r>
    </w:p>
  </w:footnote>
  <w:footnote w:type="continuationSeparator" w:id="0">
    <w:p w14:paraId="6C466291" w14:textId="77777777" w:rsidR="009C384A" w:rsidRDefault="009C384A" w:rsidP="00DA3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C8401" w14:textId="05F4E653" w:rsidR="00664245" w:rsidRDefault="00664245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50941F" wp14:editId="4AF92407">
          <wp:simplePos x="0" y="0"/>
          <wp:positionH relativeFrom="leftMargin">
            <wp:posOffset>40510</wp:posOffset>
          </wp:positionH>
          <wp:positionV relativeFrom="topMargin">
            <wp:posOffset>1</wp:posOffset>
          </wp:positionV>
          <wp:extent cx="7532499" cy="9421792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nx_logo_A4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" b="12085"/>
                  <a:stretch/>
                </pic:blipFill>
                <pic:spPr bwMode="auto">
                  <a:xfrm>
                    <a:off x="0" y="0"/>
                    <a:ext cx="7532499" cy="94217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0694722" wp14:editId="4C3E8016">
          <wp:simplePos x="0" y="0"/>
          <wp:positionH relativeFrom="column">
            <wp:posOffset>23640</wp:posOffset>
          </wp:positionH>
          <wp:positionV relativeFrom="paragraph">
            <wp:posOffset>-1814436</wp:posOffset>
          </wp:positionV>
          <wp:extent cx="1368425" cy="285115"/>
          <wp:effectExtent l="0" t="0" r="317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1" t="16783" r="4642" b="17091"/>
                  <a:stretch/>
                </pic:blipFill>
                <pic:spPr bwMode="auto">
                  <a:xfrm>
                    <a:off x="0" y="0"/>
                    <a:ext cx="1368425" cy="285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66E94" w14:textId="57F9FE4E" w:rsidR="00823E30" w:rsidRDefault="00823E30">
    <w:pPr>
      <w:pStyle w:val="Kopfzeile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73537"/>
    <w:multiLevelType w:val="hybridMultilevel"/>
    <w:tmpl w:val="36ACD136"/>
    <w:lvl w:ilvl="0" w:tplc="830CD8DC">
      <w:start w:val="1"/>
      <w:numFmt w:val="bullet"/>
      <w:pStyle w:val="lnxKeyfact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1573D"/>
    <w:multiLevelType w:val="hybridMultilevel"/>
    <w:tmpl w:val="8A7C4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66B57"/>
    <w:multiLevelType w:val="hybridMultilevel"/>
    <w:tmpl w:val="77242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7A2C72"/>
    <w:multiLevelType w:val="hybridMultilevel"/>
    <w:tmpl w:val="CAFA78A0"/>
    <w:lvl w:ilvl="0" w:tplc="A51EE99C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C9E"/>
    <w:rsid w:val="00001AFB"/>
    <w:rsid w:val="00012A5C"/>
    <w:rsid w:val="00045E37"/>
    <w:rsid w:val="00054AEF"/>
    <w:rsid w:val="00087557"/>
    <w:rsid w:val="000C2567"/>
    <w:rsid w:val="000E7265"/>
    <w:rsid w:val="000F01AD"/>
    <w:rsid w:val="00103C9E"/>
    <w:rsid w:val="00153A4F"/>
    <w:rsid w:val="001D7843"/>
    <w:rsid w:val="00220B2A"/>
    <w:rsid w:val="002F57B3"/>
    <w:rsid w:val="003145D3"/>
    <w:rsid w:val="003555F1"/>
    <w:rsid w:val="00367710"/>
    <w:rsid w:val="00485FE7"/>
    <w:rsid w:val="00486337"/>
    <w:rsid w:val="004B63D4"/>
    <w:rsid w:val="005303B1"/>
    <w:rsid w:val="005601B8"/>
    <w:rsid w:val="00597EFF"/>
    <w:rsid w:val="005A1FED"/>
    <w:rsid w:val="005C0DA4"/>
    <w:rsid w:val="005C717A"/>
    <w:rsid w:val="005D36BE"/>
    <w:rsid w:val="005E63B4"/>
    <w:rsid w:val="005E710A"/>
    <w:rsid w:val="005F61CB"/>
    <w:rsid w:val="00664245"/>
    <w:rsid w:val="00683572"/>
    <w:rsid w:val="00686481"/>
    <w:rsid w:val="0069294D"/>
    <w:rsid w:val="00692DD5"/>
    <w:rsid w:val="006D174B"/>
    <w:rsid w:val="00706EEB"/>
    <w:rsid w:val="00712881"/>
    <w:rsid w:val="00770042"/>
    <w:rsid w:val="00776022"/>
    <w:rsid w:val="007A2940"/>
    <w:rsid w:val="007A502D"/>
    <w:rsid w:val="007F061C"/>
    <w:rsid w:val="008023F1"/>
    <w:rsid w:val="00823E30"/>
    <w:rsid w:val="00832A9B"/>
    <w:rsid w:val="008666C4"/>
    <w:rsid w:val="009017DB"/>
    <w:rsid w:val="0091264D"/>
    <w:rsid w:val="00960B81"/>
    <w:rsid w:val="00984EFE"/>
    <w:rsid w:val="009B69C0"/>
    <w:rsid w:val="009C384A"/>
    <w:rsid w:val="009D59E9"/>
    <w:rsid w:val="009E3821"/>
    <w:rsid w:val="009F0FB2"/>
    <w:rsid w:val="009F2B5B"/>
    <w:rsid w:val="00A401BE"/>
    <w:rsid w:val="00A43271"/>
    <w:rsid w:val="00A739D4"/>
    <w:rsid w:val="00AB38AA"/>
    <w:rsid w:val="00AC0A3F"/>
    <w:rsid w:val="00AC0C1E"/>
    <w:rsid w:val="00AC3F5F"/>
    <w:rsid w:val="00B26C60"/>
    <w:rsid w:val="00B3324A"/>
    <w:rsid w:val="00B57984"/>
    <w:rsid w:val="00B953BE"/>
    <w:rsid w:val="00BC6210"/>
    <w:rsid w:val="00BD5954"/>
    <w:rsid w:val="00C60BE2"/>
    <w:rsid w:val="00C96FF0"/>
    <w:rsid w:val="00CA781C"/>
    <w:rsid w:val="00CF6114"/>
    <w:rsid w:val="00D66DC5"/>
    <w:rsid w:val="00D83F73"/>
    <w:rsid w:val="00D84B29"/>
    <w:rsid w:val="00DA3A47"/>
    <w:rsid w:val="00DE6DA1"/>
    <w:rsid w:val="00E035DE"/>
    <w:rsid w:val="00E55C65"/>
    <w:rsid w:val="00E96275"/>
    <w:rsid w:val="00EC63B1"/>
    <w:rsid w:val="00ED48E4"/>
    <w:rsid w:val="00ED70C1"/>
    <w:rsid w:val="00F04CAD"/>
    <w:rsid w:val="00F7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4CF70"/>
  <w15:chartTrackingRefBased/>
  <w15:docId w15:val="{25F3E0BE-815C-F741-BBEB-AA81CC8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F61CB"/>
    <w:pPr>
      <w:spacing w:after="200"/>
    </w:pPr>
    <w:rPr>
      <w:rFonts w:ascii="Helvetica" w:eastAsiaTheme="minorEastAsia" w:hAnsi="Helvetica"/>
      <w:lang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86337"/>
    <w:pPr>
      <w:keepNext/>
      <w:keepLines/>
      <w:spacing w:before="240"/>
      <w:outlineLvl w:val="0"/>
    </w:pPr>
    <w:rPr>
      <w:rFonts w:eastAsiaTheme="majorEastAsia" w:cstheme="majorBidi"/>
      <w:b/>
      <w:color w:val="0B3044" w:themeColor="text2"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863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05729" w:themeColor="accent1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6337"/>
    <w:rPr>
      <w:rFonts w:ascii="Arial" w:eastAsiaTheme="majorEastAsia" w:hAnsi="Arial" w:cstheme="majorBidi"/>
      <w:b/>
      <w:color w:val="0B3044" w:themeColor="text2"/>
      <w:sz w:val="48"/>
      <w:szCs w:val="32"/>
    </w:rPr>
  </w:style>
  <w:style w:type="paragraph" w:customStyle="1" w:styleId="lnxFlietext">
    <w:name w:val="lnx_Fließtext"/>
    <w:qFormat/>
    <w:rsid w:val="00E035DE"/>
    <w:pPr>
      <w:spacing w:line="260" w:lineRule="exact"/>
    </w:pPr>
    <w:rPr>
      <w:rFonts w:ascii="Arial" w:hAnsi="Arial"/>
      <w:sz w:val="19"/>
    </w:rPr>
  </w:style>
  <w:style w:type="paragraph" w:customStyle="1" w:styleId="lnxH1">
    <w:name w:val="lnx_H1"/>
    <w:basedOn w:val="lnxFlietext"/>
    <w:qFormat/>
    <w:rsid w:val="007A502D"/>
    <w:pPr>
      <w:spacing w:after="260" w:line="600" w:lineRule="exact"/>
    </w:pPr>
    <w:rPr>
      <w:rFonts w:cs="Times New Roman (Textkörper CS)"/>
      <w:b/>
      <w:color w:val="0B3044" w:themeColor="text2"/>
      <w:spacing w:val="8"/>
      <w:sz w:val="56"/>
    </w:rPr>
  </w:style>
  <w:style w:type="paragraph" w:customStyle="1" w:styleId="lnxSL">
    <w:name w:val="lnx_SL"/>
    <w:basedOn w:val="lnxH1"/>
    <w:qFormat/>
    <w:rsid w:val="00103C9E"/>
    <w:pPr>
      <w:spacing w:before="260" w:line="260" w:lineRule="exact"/>
    </w:pPr>
    <w:rPr>
      <w:spacing w:val="4"/>
      <w:sz w:val="22"/>
    </w:rPr>
  </w:style>
  <w:style w:type="paragraph" w:customStyle="1" w:styleId="lnxZwischenberschrift">
    <w:name w:val="lnx_Zwischenüberschrift"/>
    <w:basedOn w:val="lnxSL"/>
    <w:qFormat/>
    <w:rsid w:val="007A502D"/>
    <w:pPr>
      <w:spacing w:before="520"/>
    </w:pPr>
    <w:rPr>
      <w:color w:val="E05729" w:themeColor="accent1"/>
    </w:rPr>
  </w:style>
  <w:style w:type="paragraph" w:customStyle="1" w:styleId="lnxHLit">
    <w:name w:val="lnx_HL_it"/>
    <w:qFormat/>
    <w:rsid w:val="00486337"/>
    <w:rPr>
      <w:rFonts w:ascii="Skolar Latin Semibold" w:hAnsi="Skolar Latin Semibold"/>
      <w:b/>
      <w:i/>
      <w:color w:val="0B3044" w:themeColor="text2"/>
      <w:sz w:val="60"/>
      <w:szCs w:val="60"/>
    </w:rPr>
  </w:style>
  <w:style w:type="paragraph" w:customStyle="1" w:styleId="lnxQuote">
    <w:name w:val="lnx_Quote"/>
    <w:qFormat/>
    <w:rsid w:val="00486337"/>
    <w:pPr>
      <w:spacing w:line="400" w:lineRule="exact"/>
    </w:pPr>
    <w:rPr>
      <w:rFonts w:ascii="Skolar Latin Semibold" w:hAnsi="Skolar Latin Semibold"/>
      <w:b/>
      <w:i/>
      <w:color w:val="0B3044" w:themeColor="text2"/>
      <w:sz w:val="32"/>
      <w:szCs w:val="32"/>
    </w:rPr>
  </w:style>
  <w:style w:type="paragraph" w:customStyle="1" w:styleId="lnxQuotewei">
    <w:name w:val="lnx_Quote_weiß"/>
    <w:basedOn w:val="lnxQuote"/>
    <w:qFormat/>
    <w:rsid w:val="00A401BE"/>
    <w:rPr>
      <w:rFonts w:cs="Times New Roman (Textkörper CS)"/>
      <w:color w:val="FFFFFF" w:themeColor="background1"/>
    </w:rPr>
  </w:style>
  <w:style w:type="paragraph" w:customStyle="1" w:styleId="lnxFlietextHervorhebung">
    <w:name w:val="lnx_Fließtext_Hervorhebung"/>
    <w:basedOn w:val="lnxFlietext"/>
    <w:qFormat/>
    <w:rsid w:val="00367710"/>
    <w:rPr>
      <w:rFonts w:cs="Times New Roman (Textkörper CS)"/>
      <w:b/>
      <w:color w:val="000000" w:themeColor="text1"/>
    </w:rPr>
  </w:style>
  <w:style w:type="paragraph" w:styleId="Kopfzeile">
    <w:name w:val="header"/>
    <w:basedOn w:val="Standard"/>
    <w:link w:val="KopfzeileZchn"/>
    <w:uiPriority w:val="99"/>
    <w:unhideWhenUsed/>
    <w:rsid w:val="00DA3A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3A47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DA3A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3A47"/>
    <w:rPr>
      <w:rFonts w:ascii="Arial" w:hAnsi="Arial"/>
      <w:sz w:val="20"/>
    </w:rPr>
  </w:style>
  <w:style w:type="table" w:styleId="Tabellenraster">
    <w:name w:val="Table Grid"/>
    <w:basedOn w:val="NormaleTabelle"/>
    <w:uiPriority w:val="39"/>
    <w:rsid w:val="004B6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6337"/>
    <w:rPr>
      <w:rFonts w:asciiTheme="majorHAnsi" w:eastAsiaTheme="majorEastAsia" w:hAnsiTheme="majorHAnsi" w:cstheme="majorBidi"/>
      <w:color w:val="E05729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3E3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3E30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5F61CB"/>
    <w:pPr>
      <w:ind w:left="720"/>
      <w:contextualSpacing/>
    </w:pPr>
  </w:style>
  <w:style w:type="paragraph" w:customStyle="1" w:styleId="lnxKeyfactBulletpoints">
    <w:name w:val="lnx_Keyfact_Bulletpoints"/>
    <w:basedOn w:val="lnxFlietext"/>
    <w:qFormat/>
    <w:rsid w:val="00220B2A"/>
    <w:pPr>
      <w:numPr>
        <w:numId w:val="2"/>
      </w:numPr>
    </w:pPr>
    <w:rPr>
      <w:b/>
      <w:bCs/>
      <w:color w:val="FFFFFF" w:themeColor="background1"/>
    </w:rPr>
  </w:style>
  <w:style w:type="paragraph" w:customStyle="1" w:styleId="lnxKeyfactBulletpointswhite">
    <w:name w:val="lnx_Keyfact_Bulletpoints_white"/>
    <w:basedOn w:val="lnxFlietext"/>
    <w:qFormat/>
    <w:rsid w:val="00BC6210"/>
    <w:pPr>
      <w:ind w:left="720" w:hanging="360"/>
    </w:pPr>
    <w:rPr>
      <w:b/>
      <w:bCs/>
      <w:color w:val="FFFFFF" w:themeColor="background1"/>
    </w:rPr>
  </w:style>
  <w:style w:type="table" w:styleId="Gitternetztabelle2Akzent5">
    <w:name w:val="Grid Table 2 Accent 5"/>
    <w:basedOn w:val="NormaleTabelle"/>
    <w:uiPriority w:val="47"/>
    <w:rsid w:val="007A502D"/>
    <w:rPr>
      <w:rFonts w:eastAsia="Times New Roman"/>
    </w:rPr>
    <w:tblPr>
      <w:tblStyleRowBandSize w:val="1"/>
      <w:tblStyleColBandSize w:val="1"/>
      <w:tblBorders>
        <w:top w:val="single" w:sz="2" w:space="0" w:color="6B85B6" w:themeColor="accent5" w:themeTint="99"/>
        <w:bottom w:val="single" w:sz="2" w:space="0" w:color="6B85B6" w:themeColor="accent5" w:themeTint="99"/>
        <w:insideH w:val="single" w:sz="2" w:space="0" w:color="6B85B6" w:themeColor="accent5" w:themeTint="99"/>
        <w:insideV w:val="single" w:sz="2" w:space="0" w:color="6B85B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B85B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B85B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6E6" w:themeFill="accent5" w:themeFillTint="33"/>
      </w:tcPr>
    </w:tblStylePr>
    <w:tblStylePr w:type="band1Horz">
      <w:tblPr/>
      <w:tcPr>
        <w:shd w:val="clear" w:color="auto" w:fill="CDD6E6" w:themeFill="accent5" w:themeFillTint="33"/>
      </w:tcPr>
    </w:tblStylePr>
  </w:style>
  <w:style w:type="character" w:styleId="Hyperlink">
    <w:name w:val="Hyperlink"/>
    <w:basedOn w:val="Absatz-Standardschriftart"/>
    <w:uiPriority w:val="99"/>
    <w:unhideWhenUsed/>
    <w:rsid w:val="00367710"/>
    <w:rPr>
      <w:color w:val="C5C5C3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7710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2F57B3"/>
  </w:style>
  <w:style w:type="character" w:customStyle="1" w:styleId="apple-converted-space">
    <w:name w:val="apple-converted-space"/>
    <w:basedOn w:val="Absatz-Standardschriftart"/>
    <w:rsid w:val="00ED70C1"/>
  </w:style>
  <w:style w:type="table" w:styleId="Gitternetztabelle6farbigAkzent1">
    <w:name w:val="Grid Table 6 Colorful Accent 1"/>
    <w:basedOn w:val="NormaleTabelle"/>
    <w:uiPriority w:val="51"/>
    <w:rsid w:val="00ED70C1"/>
    <w:rPr>
      <w:rFonts w:eastAsia="Times New Roman"/>
      <w:color w:val="AD3E19" w:themeColor="accent1" w:themeShade="BF"/>
      <w:lang w:val="en-US"/>
    </w:rPr>
    <w:tblPr>
      <w:tblStyleRowBandSize w:val="1"/>
      <w:tblStyleColBandSize w:val="1"/>
      <w:tblBorders>
        <w:top w:val="single" w:sz="4" w:space="0" w:color="EC9A7E" w:themeColor="accent1" w:themeTint="99"/>
        <w:left w:val="single" w:sz="4" w:space="0" w:color="EC9A7E" w:themeColor="accent1" w:themeTint="99"/>
        <w:bottom w:val="single" w:sz="4" w:space="0" w:color="EC9A7E" w:themeColor="accent1" w:themeTint="99"/>
        <w:right w:val="single" w:sz="4" w:space="0" w:color="EC9A7E" w:themeColor="accent1" w:themeTint="99"/>
        <w:insideH w:val="single" w:sz="4" w:space="0" w:color="EC9A7E" w:themeColor="accent1" w:themeTint="99"/>
        <w:insideV w:val="single" w:sz="4" w:space="0" w:color="EC9A7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9A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9A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4" w:themeFill="accent1" w:themeFillTint="33"/>
      </w:tcPr>
    </w:tblStylePr>
    <w:tblStylePr w:type="band1Horz">
      <w:tblPr/>
      <w:tcPr>
        <w:shd w:val="clear" w:color="auto" w:fill="F8DDD4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rketing/MARKETING/Projekte/LUNEX/Schreibvorlage/lnx_Schreibvorlage_1-spaltignt.dotx" TargetMode="External"/></Relationships>
</file>

<file path=word/theme/theme1.xml><?xml version="1.0" encoding="utf-8"?>
<a:theme xmlns:a="http://schemas.openxmlformats.org/drawingml/2006/main" name="Office">
  <a:themeElements>
    <a:clrScheme name="lnx_ppt_farben">
      <a:dk1>
        <a:srgbClr val="000000"/>
      </a:dk1>
      <a:lt1>
        <a:srgbClr val="FFFFFF"/>
      </a:lt1>
      <a:dk2>
        <a:srgbClr val="0B3044"/>
      </a:dk2>
      <a:lt2>
        <a:srgbClr val="E6E6E6"/>
      </a:lt2>
      <a:accent1>
        <a:srgbClr val="E05729"/>
      </a:accent1>
      <a:accent2>
        <a:srgbClr val="0B3044"/>
      </a:accent2>
      <a:accent3>
        <a:srgbClr val="53AAE2"/>
      </a:accent3>
      <a:accent4>
        <a:srgbClr val="A63D2F"/>
      </a:accent4>
      <a:accent5>
        <a:srgbClr val="2F405F"/>
      </a:accent5>
      <a:accent6>
        <a:srgbClr val="00566F"/>
      </a:accent6>
      <a:hlink>
        <a:srgbClr val="C5C5C3"/>
      </a:hlink>
      <a:folHlink>
        <a:srgbClr val="E6E6E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lnx_Schreibvorlage_1-spaltignt.dotx</Template>
  <TotalTime>0</TotalTime>
  <Pages>4</Pages>
  <Words>147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Alina Kuhl</cp:lastModifiedBy>
  <cp:revision>4</cp:revision>
  <cp:lastPrinted>2021-07-09T10:11:00Z</cp:lastPrinted>
  <dcterms:created xsi:type="dcterms:W3CDTF">2021-07-09T10:11:00Z</dcterms:created>
  <dcterms:modified xsi:type="dcterms:W3CDTF">2021-07-09T10:33:00Z</dcterms:modified>
</cp:coreProperties>
</file>